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79A43" w14:textId="169490B6" w:rsidR="00D077E9" w:rsidRDefault="00B441FF" w:rsidP="00D70D02">
      <w:r>
        <w:rPr>
          <w:noProof/>
          <w:lang w:val="en-US" w:eastAsia="zh-CN"/>
        </w:rPr>
        <w:drawing>
          <wp:anchor distT="0" distB="0" distL="114300" distR="114300" simplePos="0" relativeHeight="251658242" behindDoc="1" locked="0" layoutInCell="1" allowOverlap="1" wp14:anchorId="5C805E0C" wp14:editId="041D7FEC">
            <wp:simplePos x="0" y="0"/>
            <wp:positionH relativeFrom="page">
              <wp:posOffset>-548640</wp:posOffset>
            </wp:positionH>
            <wp:positionV relativeFrom="page">
              <wp:align>top</wp:align>
            </wp:positionV>
            <wp:extent cx="9529445" cy="4126225"/>
            <wp:effectExtent l="0" t="0" r="0" b="8255"/>
            <wp:wrapNone/>
            <wp:docPr id="4" name="Image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445" cy="412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DC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F33AB32" wp14:editId="7AC1418B">
                <wp:simplePos x="0" y="0"/>
                <wp:positionH relativeFrom="column">
                  <wp:posOffset>-199339</wp:posOffset>
                </wp:positionH>
                <wp:positionV relativeFrom="page">
                  <wp:posOffset>936346</wp:posOffset>
                </wp:positionV>
                <wp:extent cx="3938905" cy="8880652"/>
                <wp:effectExtent l="0" t="0" r="4445" b="0"/>
                <wp:wrapNone/>
                <wp:docPr id="3" name="Rectangle 3" descr="rectangle blanc pour le texte sur la couver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8806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D0E25" id="Rectangle 3" o:spid="_x0000_s1026" alt="rectangle blanc pour le texte sur la couverture" style="position:absolute;margin-left:-15.7pt;margin-top:73.75pt;width:310.15pt;height:699.2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" fillcolor="white [3212]" stroked="f" strokeweight="2pt">
                <w10:wrap anchory="page"/>
              </v:rect>
            </w:pict>
          </mc:Fallback>
        </mc:AlternateContent>
      </w:r>
      <w:r w:rsidR="00D9641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658589" wp14:editId="62FC7644">
                <wp:simplePos x="0" y="0"/>
                <wp:positionH relativeFrom="column">
                  <wp:posOffset>1672590</wp:posOffset>
                </wp:positionH>
                <wp:positionV relativeFrom="paragraph">
                  <wp:posOffset>100965</wp:posOffset>
                </wp:positionV>
                <wp:extent cx="1948069" cy="952500"/>
                <wp:effectExtent l="0" t="0" r="0" b="0"/>
                <wp:wrapNone/>
                <wp:docPr id="20" name="Rectangle : avec coin rogn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69" cy="95250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4BF44" w14:textId="77777777" w:rsidR="00DB02EA" w:rsidRDefault="00D96413" w:rsidP="00ED0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33B80">
                              <w:rPr>
                                <w:color w:val="FF0000"/>
                              </w:rPr>
                              <w:t xml:space="preserve">Formulaire </w:t>
                            </w:r>
                          </w:p>
                          <w:p w14:paraId="03CC35BF" w14:textId="77777777" w:rsidR="00DB02EA" w:rsidRDefault="00D96413" w:rsidP="00ED0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933B80">
                              <w:rPr>
                                <w:color w:val="FF0000"/>
                              </w:rPr>
                              <w:t>à</w:t>
                            </w:r>
                            <w:proofErr w:type="gramEnd"/>
                            <w:r w:rsidRPr="00933B80">
                              <w:rPr>
                                <w:color w:val="FF0000"/>
                              </w:rPr>
                              <w:t xml:space="preserve"> destination </w:t>
                            </w:r>
                          </w:p>
                          <w:p w14:paraId="1AC5A6A0" w14:textId="1C3A4DED" w:rsidR="00ED0E31" w:rsidRPr="00933B80" w:rsidRDefault="006D422A" w:rsidP="00ED0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l’accompagnateur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58589" id="Rectangle : avec coin rogné 20" o:spid="_x0000_s1026" style="position:absolute;margin-left:131.7pt;margin-top:7.95pt;width:153.4pt;height:7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48069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" adj="-11796480,,5400" path="m,l1789316,r158753,158753l1948069,952500,,952500,,xe" fillcolor="#002060" stroked="f" strokeweight="2pt">
                <v:stroke joinstyle="miter"/>
                <v:formulas/>
                <v:path arrowok="t" o:connecttype="custom" o:connectlocs="0,0;1789316,0;1948069,158753;1948069,952500;0,952500;0,0" o:connectangles="0,0,0,0,0,0" textboxrect="0,0,1948069,952500"/>
                <v:textbox>
                  <w:txbxContent>
                    <w:p w14:paraId="2654BF44" w14:textId="77777777" w:rsidR="00DB02EA" w:rsidRDefault="00D96413" w:rsidP="00ED0E31">
                      <w:pPr>
                        <w:jc w:val="center"/>
                        <w:rPr>
                          <w:color w:val="FF0000"/>
                        </w:rPr>
                      </w:pPr>
                      <w:r w:rsidRPr="00933B80">
                        <w:rPr>
                          <w:color w:val="FF0000"/>
                        </w:rPr>
                        <w:t xml:space="preserve">Formulaire </w:t>
                      </w:r>
                    </w:p>
                    <w:p w14:paraId="03CC35BF" w14:textId="77777777" w:rsidR="00DB02EA" w:rsidRDefault="00D96413" w:rsidP="00ED0E31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933B80">
                        <w:rPr>
                          <w:color w:val="FF0000"/>
                        </w:rPr>
                        <w:t>à</w:t>
                      </w:r>
                      <w:proofErr w:type="gramEnd"/>
                      <w:r w:rsidRPr="00933B80">
                        <w:rPr>
                          <w:color w:val="FF0000"/>
                        </w:rPr>
                        <w:t xml:space="preserve"> destination </w:t>
                      </w:r>
                    </w:p>
                    <w:p w14:paraId="1AC5A6A0" w14:textId="1C3A4DED" w:rsidR="00ED0E31" w:rsidRPr="00933B80" w:rsidRDefault="006D422A" w:rsidP="00ED0E31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de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l’accompagnateur</w:t>
                      </w:r>
                    </w:p>
                  </w:txbxContent>
                </v:textbox>
              </v:shape>
            </w:pict>
          </mc:Fallback>
        </mc:AlternateContent>
      </w:r>
      <w:r w:rsidR="003A08F2">
        <w:rPr>
          <w:noProof/>
          <w:lang w:val="en-US" w:eastAsia="zh-CN"/>
        </w:rPr>
        <w:drawing>
          <wp:anchor distT="0" distB="0" distL="114300" distR="114300" simplePos="0" relativeHeight="251658241" behindDoc="1" locked="0" layoutInCell="1" allowOverlap="1" wp14:anchorId="6BECDB6F" wp14:editId="0A5209D0">
            <wp:simplePos x="0" y="0"/>
            <wp:positionH relativeFrom="page">
              <wp:posOffset>-700644</wp:posOffset>
            </wp:positionH>
            <wp:positionV relativeFrom="page">
              <wp:posOffset>11875</wp:posOffset>
            </wp:positionV>
            <wp:extent cx="9529814" cy="3966359"/>
            <wp:effectExtent l="0" t="0" r="0" b="0"/>
            <wp:wrapNone/>
            <wp:docPr id="1" name="Image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251" cy="399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7"/>
      </w:tblGrid>
      <w:tr w:rsidR="00D077E9" w14:paraId="2D613D82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375BFFF" w14:textId="47FC335A" w:rsidR="00D077E9" w:rsidRDefault="00D077E9" w:rsidP="00AB02A7"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034DD0B7" wp14:editId="084F34C0">
                      <wp:extent cx="3586348" cy="2343150"/>
                      <wp:effectExtent l="0" t="0" r="0" b="0"/>
                      <wp:docPr id="8" name="Zone de texte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6348" cy="2343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17C76A" w14:textId="77777777" w:rsidR="003A08F2" w:rsidRDefault="003A08F2" w:rsidP="00A46A15">
                                  <w:pPr>
                                    <w:pStyle w:val="Titre"/>
                                    <w:rPr>
                                      <w:lang w:bidi="fr-FR"/>
                                    </w:rPr>
                                  </w:pPr>
                                </w:p>
                                <w:p w14:paraId="006731F3" w14:textId="77777777" w:rsidR="00D96413" w:rsidRPr="00D96413" w:rsidRDefault="00D96413" w:rsidP="00A46A15">
                                  <w:pPr>
                                    <w:pStyle w:val="Titre"/>
                                    <w:rPr>
                                      <w:sz w:val="48"/>
                                      <w:szCs w:val="40"/>
                                      <w:lang w:bidi="fr-FR"/>
                                    </w:rPr>
                                  </w:pPr>
                                </w:p>
                                <w:p w14:paraId="464A1223" w14:textId="036EE888" w:rsidR="00D077E9" w:rsidRPr="00D86945" w:rsidRDefault="00A46A15" w:rsidP="00A46A15">
                                  <w:pPr>
                                    <w:pStyle w:val="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 xml:space="preserve">BOURSE JEUNES </w:t>
                                  </w:r>
                                  <w:r w:rsidR="00D077E9" w:rsidRPr="00D86945">
                                    <w:rPr>
                                      <w:lang w:bidi="fr-FR"/>
                                    </w:rPr>
                                    <w:t>20</w:t>
                                  </w:r>
                                  <w:r>
                                    <w:rPr>
                                      <w:lang w:bidi="fr-FR"/>
                                    </w:rPr>
                                    <w:t>2</w:t>
                                  </w:r>
                                  <w:r w:rsidR="00F01FC9">
                                    <w:rPr>
                                      <w:lang w:bidi="fr-F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34DD0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8" o:spid="_x0000_s1027" type="#_x0000_t202" style="width:282.4pt;height:1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GtGAIAADQ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" filled="f" stroked="f" strokeweight=".5pt">
                      <v:textbox>
                        <w:txbxContent>
                          <w:p w14:paraId="5717C76A" w14:textId="77777777" w:rsidR="003A08F2" w:rsidRDefault="003A08F2" w:rsidP="00A46A15">
                            <w:pPr>
                              <w:pStyle w:val="Titre"/>
                              <w:rPr>
                                <w:lang w:bidi="fr-FR"/>
                              </w:rPr>
                            </w:pPr>
                          </w:p>
                          <w:p w14:paraId="006731F3" w14:textId="77777777" w:rsidR="00D96413" w:rsidRPr="00D96413" w:rsidRDefault="00D96413" w:rsidP="00A46A15">
                            <w:pPr>
                              <w:pStyle w:val="Titre"/>
                              <w:rPr>
                                <w:sz w:val="48"/>
                                <w:szCs w:val="40"/>
                                <w:lang w:bidi="fr-FR"/>
                              </w:rPr>
                            </w:pPr>
                          </w:p>
                          <w:p w14:paraId="464A1223" w14:textId="036EE888" w:rsidR="00D077E9" w:rsidRPr="00D86945" w:rsidRDefault="00A46A15" w:rsidP="00A46A15">
                            <w:pPr>
                              <w:pStyle w:val="Titre"/>
                            </w:pPr>
                            <w:r>
                              <w:rPr>
                                <w:lang w:bidi="fr-FR"/>
                              </w:rPr>
                              <w:t xml:space="preserve">BOURSE JEUNES </w:t>
                            </w:r>
                            <w:r w:rsidR="00D077E9" w:rsidRPr="00D86945">
                              <w:rPr>
                                <w:lang w:bidi="fr-FR"/>
                              </w:rPr>
                              <w:t>20</w:t>
                            </w:r>
                            <w:r>
                              <w:rPr>
                                <w:lang w:bidi="fr-FR"/>
                              </w:rPr>
                              <w:t>2</w:t>
                            </w:r>
                            <w:r w:rsidR="00F01FC9">
                              <w:rPr>
                                <w:lang w:bidi="fr-FR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539AAB" w14:textId="77777777" w:rsidR="00D077E9" w:rsidRDefault="00D077E9" w:rsidP="00AB02A7"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25B41673" wp14:editId="61A76877">
                      <wp:extent cx="1390918" cy="0"/>
                      <wp:effectExtent l="0" t="19050" r="19050" b="19050"/>
                      <wp:docPr id="5" name="Connecteur droit 5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5D188F" id="Connecteur droit 5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5B83D3C1" w14:textId="77777777" w:rsidTr="00270C80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6815E3A" w14:textId="7C29FBF8" w:rsidR="00A46A15" w:rsidRDefault="008C1E52" w:rsidP="00A46A15">
            <w:sdt>
              <w:sdtPr>
                <w:id w:val="94681121"/>
                <w:placeholder>
                  <w:docPart w:val="23036B11E93A4529BFDEAFE62930E478"/>
                </w:placeholder>
                <w15:appearance w15:val="hidden"/>
              </w:sdtPr>
              <w:sdtEndPr/>
              <w:sdtContent>
                <w:r w:rsidR="00B01B83">
                  <w:t>Fiche accompagnateur</w:t>
                </w:r>
              </w:sdtContent>
            </w:sdt>
          </w:p>
          <w:p w14:paraId="5C5C49B0" w14:textId="77777777" w:rsidR="00D077E9" w:rsidRDefault="00D077E9" w:rsidP="00056F4C">
            <w:pPr>
              <w:rPr>
                <w:noProof/>
              </w:rPr>
            </w:pPr>
          </w:p>
        </w:tc>
      </w:tr>
      <w:tr w:rsidR="00D077E9" w14:paraId="65E71670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B5F85C0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63D0B1B5" wp14:editId="6E5F7857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16309A0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4A9B1381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3A48265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739C4909" w14:textId="77777777" w:rsidR="00EA1DCC" w:rsidRDefault="00A46A15" w:rsidP="00AB02A7">
            <w:r>
              <w:t>A</w:t>
            </w:r>
            <w:r w:rsidR="00B01B83">
              <w:t xml:space="preserve"> joindre au dossier de candidature</w:t>
            </w:r>
            <w:r>
              <w:t xml:space="preserve"> </w:t>
            </w:r>
          </w:p>
          <w:p w14:paraId="7E7251B3" w14:textId="77777777" w:rsidR="00EA1DCC" w:rsidRDefault="00A46A15" w:rsidP="00AB02A7">
            <w:proofErr w:type="gramStart"/>
            <w:r>
              <w:t>envoy</w:t>
            </w:r>
            <w:r w:rsidR="00B01B83">
              <w:t>é</w:t>
            </w:r>
            <w:proofErr w:type="gramEnd"/>
            <w:r>
              <w:t xml:space="preserve"> par </w:t>
            </w:r>
            <w:r w:rsidR="00B01B83">
              <w:t>le</w:t>
            </w:r>
            <w:r w:rsidR="00EA1DCC">
              <w:t>(</w:t>
            </w:r>
            <w:r w:rsidR="00B01B83">
              <w:t>les</w:t>
            </w:r>
            <w:r w:rsidR="00EA1DCC">
              <w:t>)</w:t>
            </w:r>
            <w:r w:rsidR="00B01B83">
              <w:t xml:space="preserve"> jeune(s)</w:t>
            </w:r>
            <w:r>
              <w:t xml:space="preserve"> </w:t>
            </w:r>
          </w:p>
          <w:p w14:paraId="7CF38F59" w14:textId="498B4211" w:rsidR="00D077E9" w:rsidRDefault="00A46A15" w:rsidP="00AB02A7">
            <w:proofErr w:type="gramStart"/>
            <w:r>
              <w:t>à</w:t>
            </w:r>
            <w:proofErr w:type="gramEnd"/>
            <w:r>
              <w:t xml:space="preserve"> l’adresse suivante :</w:t>
            </w:r>
          </w:p>
          <w:p w14:paraId="26CF4EEE" w14:textId="77777777" w:rsidR="00A46A15" w:rsidRDefault="008C1E52" w:rsidP="00AB02A7">
            <w:hyperlink r:id="rId12" w:history="1">
              <w:r w:rsidR="00A46A15" w:rsidRPr="00BE4FA8">
                <w:rPr>
                  <w:rStyle w:val="Lienhypertexte"/>
                </w:rPr>
                <w:t>missionsterritoriales@caf21.caf.fr</w:t>
              </w:r>
            </w:hyperlink>
            <w:r w:rsidR="00A46A15">
              <w:t xml:space="preserve"> </w:t>
            </w:r>
          </w:p>
          <w:p w14:paraId="7A13D534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6D54ABEA" w14:textId="6DDEF8A8" w:rsidR="00D077E9" w:rsidRDefault="003A08F2">
      <w:pPr>
        <w:spacing w:after="200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4F06FB1" wp14:editId="5F989D03">
                <wp:simplePos x="0" y="0"/>
                <wp:positionH relativeFrom="column">
                  <wp:posOffset>-748739</wp:posOffset>
                </wp:positionH>
                <wp:positionV relativeFrom="page">
                  <wp:align>bottom</wp:align>
                </wp:positionV>
                <wp:extent cx="7760970" cy="6857752"/>
                <wp:effectExtent l="0" t="0" r="0" b="635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685775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5D181" id="Rectangle 2" o:spid="_x0000_s1026" alt="rectangle coloré" style="position:absolute;margin-left:-58.95pt;margin-top:0;width:611.1pt;height:540pt;z-index:-251658237;visibility:visible;mso-wrap-style:square;mso-height-percent:0;mso-wrap-distance-left:9pt;mso-wrap-distance-top:0;mso-wrap-distance-right:9pt;mso-wrap-distance-bottom:0;mso-position-horizontal:absolute;mso-position-horizontal-relative:text;mso-position-vertical:bottom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" fillcolor="#34aba2 [3206]" stroked="f" strokeweight="2pt">
                <w10:wrap anchory="page"/>
              </v:rect>
            </w:pict>
          </mc:Fallback>
        </mc:AlternateContent>
      </w:r>
      <w:r w:rsidRPr="00D967AC">
        <w:rPr>
          <w:noProof/>
          <w:lang w:val="en-US" w:eastAsia="zh-CN"/>
        </w:rPr>
        <w:drawing>
          <wp:anchor distT="0" distB="0" distL="114300" distR="114300" simplePos="0" relativeHeight="251658245" behindDoc="0" locked="0" layoutInCell="1" allowOverlap="1" wp14:anchorId="0154FD9D" wp14:editId="7CCC5C38">
            <wp:simplePos x="0" y="0"/>
            <wp:positionH relativeFrom="margin">
              <wp:posOffset>5611816</wp:posOffset>
            </wp:positionH>
            <wp:positionV relativeFrom="paragraph">
              <wp:posOffset>6826307</wp:posOffset>
            </wp:positionV>
            <wp:extent cx="819397" cy="1272628"/>
            <wp:effectExtent l="0" t="0" r="0" b="3810"/>
            <wp:wrapNone/>
            <wp:docPr id="12" name="Graphisme 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sme 201" descr="espace réservé du log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127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lang w:bidi="fr-FR"/>
        </w:rPr>
        <w:br w:type="page"/>
      </w:r>
    </w:p>
    <w:p w14:paraId="2F8B9DF7" w14:textId="728CC5B8" w:rsidR="00F35540" w:rsidRDefault="00F35540" w:rsidP="00F35540">
      <w:pPr>
        <w:pStyle w:val="Titre1"/>
        <w:jc w:val="center"/>
      </w:pPr>
      <w:r>
        <w:lastRenderedPageBreak/>
        <w:t>REGLEMENT DU DISPOSITIF</w:t>
      </w:r>
    </w:p>
    <w:p w14:paraId="75DF5D70" w14:textId="77777777" w:rsidR="00026FAA" w:rsidRDefault="00026FAA" w:rsidP="00026FAA">
      <w:pPr>
        <w:jc w:val="both"/>
        <w:rPr>
          <w:rFonts w:eastAsiaTheme="majorEastAsia" w:cstheme="majorBidi"/>
          <w:bCs/>
          <w:sz w:val="36"/>
          <w:szCs w:val="26"/>
        </w:rPr>
      </w:pPr>
    </w:p>
    <w:p w14:paraId="32457869" w14:textId="2790B793" w:rsidR="00026FAA" w:rsidRDefault="00026FAA" w:rsidP="00026FAA">
      <w:pPr>
        <w:jc w:val="both"/>
        <w:rPr>
          <w:rFonts w:eastAsiaTheme="majorEastAsia" w:cstheme="majorBidi"/>
          <w:bCs/>
          <w:sz w:val="36"/>
          <w:szCs w:val="26"/>
        </w:rPr>
      </w:pPr>
      <w:r>
        <w:rPr>
          <w:rFonts w:eastAsiaTheme="majorEastAsia" w:cstheme="majorBidi"/>
          <w:bCs/>
          <w:noProof/>
          <w:sz w:val="36"/>
          <w:szCs w:val="2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85402DC" wp14:editId="55F1A97D">
                <wp:simplePos x="0" y="0"/>
                <wp:positionH relativeFrom="column">
                  <wp:posOffset>-118110</wp:posOffset>
                </wp:positionH>
                <wp:positionV relativeFrom="paragraph">
                  <wp:posOffset>302260</wp:posOffset>
                </wp:positionV>
                <wp:extent cx="6648450" cy="16383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63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9CCAD" id="Rectangle 21" o:spid="_x0000_s1026" style="position:absolute;margin-left:-9.3pt;margin-top:23.8pt;width:523.5pt;height:129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" fillcolor="#d8d8d8 [2732]" stroked="f" strokeweight="2pt"/>
            </w:pict>
          </mc:Fallback>
        </mc:AlternateContent>
      </w:r>
    </w:p>
    <w:p w14:paraId="5733F681" w14:textId="2C338343" w:rsidR="00026FAA" w:rsidRPr="00026FAA" w:rsidRDefault="00026FAA" w:rsidP="00026FAA">
      <w:pPr>
        <w:jc w:val="both"/>
        <w:rPr>
          <w:rFonts w:eastAsiaTheme="majorEastAsia" w:cstheme="majorBidi"/>
          <w:bCs/>
          <w:sz w:val="36"/>
          <w:szCs w:val="26"/>
        </w:rPr>
      </w:pPr>
      <w:r w:rsidRPr="00026FAA">
        <w:rPr>
          <w:rFonts w:eastAsiaTheme="majorEastAsia" w:cstheme="majorBidi"/>
          <w:bCs/>
          <w:sz w:val="36"/>
          <w:szCs w:val="26"/>
        </w:rPr>
        <w:t>Objectifs </w:t>
      </w:r>
      <w:r>
        <w:rPr>
          <w:rFonts w:eastAsiaTheme="majorEastAsia" w:cstheme="majorBidi"/>
          <w:bCs/>
          <w:sz w:val="36"/>
          <w:szCs w:val="26"/>
        </w:rPr>
        <w:t xml:space="preserve">de la bourse jeunes </w:t>
      </w:r>
    </w:p>
    <w:p w14:paraId="7F8485E1" w14:textId="3BF9D2E8" w:rsidR="00026FAA" w:rsidRPr="00324967" w:rsidRDefault="00026FAA" w:rsidP="00026FAA">
      <w:pPr>
        <w:jc w:val="both"/>
        <w:rPr>
          <w:rFonts w:ascii="CG Omega" w:hAnsi="CG Omega" w:cs="CG Omega"/>
          <w:sz w:val="10"/>
          <w:szCs w:val="10"/>
        </w:rPr>
      </w:pPr>
    </w:p>
    <w:p w14:paraId="1A1112D5" w14:textId="6088945E" w:rsidR="00026FAA" w:rsidRPr="00026FAA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0026FAA">
        <w:rPr>
          <w:rFonts w:ascii="CG Omega" w:hAnsi="CG Omega" w:cs="CG Omega"/>
          <w:b w:val="0"/>
          <w:sz w:val="22"/>
        </w:rPr>
        <w:t>Favoriser l’autonomie des jeunes en les associant à l’élaboration des actions</w:t>
      </w:r>
      <w:r w:rsidR="00BB60E3">
        <w:rPr>
          <w:rFonts w:ascii="CG Omega" w:hAnsi="CG Omega" w:cs="CG Omega"/>
          <w:b w:val="0"/>
          <w:sz w:val="22"/>
        </w:rPr>
        <w:t> ;</w:t>
      </w:r>
    </w:p>
    <w:p w14:paraId="1C0C463B" w14:textId="0F75F7C9" w:rsidR="00026FAA" w:rsidRPr="00026FAA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0026FAA">
        <w:rPr>
          <w:rFonts w:ascii="CG Omega" w:hAnsi="CG Omega" w:cs="CG Omega"/>
          <w:b w:val="0"/>
          <w:sz w:val="22"/>
        </w:rPr>
        <w:t>Susciter leur initiative en favorisant la prise de responsabilité</w:t>
      </w:r>
      <w:r w:rsidR="00BB60E3">
        <w:rPr>
          <w:rFonts w:ascii="CG Omega" w:hAnsi="CG Omega" w:cs="CG Omega"/>
          <w:b w:val="0"/>
          <w:sz w:val="22"/>
        </w:rPr>
        <w:t> ;</w:t>
      </w:r>
    </w:p>
    <w:p w14:paraId="0193B880" w14:textId="64C2343A" w:rsidR="00026FAA" w:rsidRPr="00026FAA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0026FAA">
        <w:rPr>
          <w:rFonts w:ascii="CG Omega" w:hAnsi="CG Omega" w:cs="CG Omega"/>
          <w:b w:val="0"/>
          <w:sz w:val="22"/>
        </w:rPr>
        <w:t>Contribuer à leur épanouissement et à leur intégration dans la société par des projets favorisant l’apprentissage de la vie sociale</w:t>
      </w:r>
      <w:r w:rsidR="00BB60E3">
        <w:rPr>
          <w:rFonts w:ascii="CG Omega" w:hAnsi="CG Omega" w:cs="CG Omega"/>
          <w:b w:val="0"/>
          <w:sz w:val="22"/>
        </w:rPr>
        <w:t> ;</w:t>
      </w:r>
    </w:p>
    <w:p w14:paraId="1D8A2180" w14:textId="4F3F5A82" w:rsidR="00026FAA" w:rsidRPr="00026FAA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0026FAA">
        <w:rPr>
          <w:rFonts w:ascii="CG Omega" w:hAnsi="CG Omega" w:cs="CG Omega"/>
          <w:b w:val="0"/>
          <w:sz w:val="22"/>
        </w:rPr>
        <w:t>Encourager l’engagement des jeunes dans des actions citoyennes, de solidarité, d’entraide et de lutte contre les discriminations</w:t>
      </w:r>
      <w:r w:rsidR="00BB60E3">
        <w:rPr>
          <w:rFonts w:ascii="CG Omega" w:hAnsi="CG Omega" w:cs="CG Omega"/>
          <w:b w:val="0"/>
          <w:sz w:val="22"/>
        </w:rPr>
        <w:t>.</w:t>
      </w:r>
    </w:p>
    <w:sdt>
      <w:sdtPr>
        <w:rPr>
          <w:rFonts w:eastAsiaTheme="majorEastAsia" w:cstheme="majorBidi"/>
          <w:b w:val="0"/>
          <w:sz w:val="36"/>
          <w:szCs w:val="26"/>
        </w:rPr>
        <w:id w:val="1660650702"/>
        <w:placeholder>
          <w:docPart w:val="B791B37840D9471DAA7725EC41A0941E"/>
        </w:placeholder>
        <w15:appearance w15:val="hidden"/>
      </w:sdtPr>
      <w:sdtEndPr/>
      <w:sdtContent>
        <w:p w14:paraId="64B618A2" w14:textId="25849D7B" w:rsidR="00026FAA" w:rsidRPr="00026FAA" w:rsidRDefault="00026FAA" w:rsidP="00026FAA">
          <w:pPr>
            <w:suppressAutoHyphens/>
            <w:spacing w:before="40" w:after="40" w:line="240" w:lineRule="auto"/>
            <w:jc w:val="both"/>
            <w:rPr>
              <w:rFonts w:ascii="CG Omega" w:hAnsi="CG Omega" w:cs="CG Omega"/>
              <w:b w:val="0"/>
              <w:sz w:val="22"/>
            </w:rPr>
          </w:pPr>
        </w:p>
        <w:p w14:paraId="7725D8FF" w14:textId="77777777" w:rsidR="00026FAA" w:rsidRDefault="00026FAA" w:rsidP="00026FAA">
          <w:pPr>
            <w:pStyle w:val="Titre2"/>
            <w:rPr>
              <w:b/>
              <w:bCs/>
            </w:rPr>
          </w:pPr>
        </w:p>
        <w:p w14:paraId="38DBFCF5" w14:textId="477F3BCC" w:rsidR="00026FAA" w:rsidRPr="00EC42D7" w:rsidRDefault="00026FAA" w:rsidP="00026FAA">
          <w:pPr>
            <w:pStyle w:val="Titre2"/>
            <w:rPr>
              <w:b/>
              <w:bCs/>
            </w:rPr>
          </w:pPr>
          <w:r w:rsidRPr="00937214">
            <w:rPr>
              <w:b/>
              <w:bCs/>
            </w:rPr>
            <w:t>Conditions d’attribution de la bourse</w:t>
          </w:r>
        </w:p>
      </w:sdtContent>
    </w:sdt>
    <w:p w14:paraId="6A841160" w14:textId="77777777" w:rsidR="00026FAA" w:rsidRPr="00DF027C" w:rsidRDefault="00026FAA" w:rsidP="00026FAA">
      <w:pPr>
        <w:pStyle w:val="Contenu"/>
      </w:pPr>
      <w:r>
        <w:rPr>
          <w:rFonts w:ascii="Arial" w:hAnsi="Arial" w:cs="Arial"/>
          <w:szCs w:val="28"/>
        </w:rPr>
        <w:t>Pour être recevable le projet doit répondre à plusieurs conditions :</w:t>
      </w:r>
    </w:p>
    <w:p w14:paraId="679B8FED" w14:textId="77777777" w:rsidR="00026FAA" w:rsidRPr="00937214" w:rsidRDefault="00026FAA" w:rsidP="00026FAA">
      <w:pPr>
        <w:rPr>
          <w:b w:val="0"/>
        </w:rPr>
      </w:pPr>
    </w:p>
    <w:p w14:paraId="55ED6132" w14:textId="7F92A557" w:rsidR="00026FAA" w:rsidRPr="00937214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>
        <w:rPr>
          <w:rFonts w:ascii="CG Omega" w:hAnsi="CG Omega" w:cs="CG Omega"/>
          <w:b w:val="0"/>
          <w:sz w:val="22"/>
        </w:rPr>
        <w:t>Les jeunes doivent</w:t>
      </w:r>
      <w:r w:rsidRPr="00937214">
        <w:rPr>
          <w:rFonts w:ascii="CG Omega" w:hAnsi="CG Omega" w:cs="CG Omega"/>
          <w:b w:val="0"/>
          <w:sz w:val="22"/>
        </w:rPr>
        <w:t xml:space="preserve"> avoir entre 11 et </w:t>
      </w:r>
      <w:r w:rsidR="00870C67">
        <w:rPr>
          <w:rFonts w:ascii="CG Omega" w:hAnsi="CG Omega" w:cs="CG Omega"/>
          <w:b w:val="0"/>
          <w:sz w:val="22"/>
        </w:rPr>
        <w:t>18</w:t>
      </w:r>
      <w:r w:rsidRPr="00937214">
        <w:rPr>
          <w:rFonts w:ascii="CG Omega" w:hAnsi="CG Omega" w:cs="CG Omega"/>
          <w:b w:val="0"/>
          <w:sz w:val="22"/>
        </w:rPr>
        <w:t xml:space="preserve"> ans révolus et être porteurs du projet</w:t>
      </w:r>
      <w:r w:rsidR="007A47DB">
        <w:rPr>
          <w:rFonts w:ascii="CG Omega" w:hAnsi="CG Omega" w:cs="CG Omega"/>
          <w:b w:val="0"/>
          <w:sz w:val="22"/>
        </w:rPr>
        <w:t> ;</w:t>
      </w:r>
    </w:p>
    <w:p w14:paraId="0EB69CCD" w14:textId="094C2E90" w:rsidR="00026FAA" w:rsidRPr="00937214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0937214">
        <w:rPr>
          <w:rFonts w:ascii="CG Omega" w:hAnsi="CG Omega" w:cs="CG Omega"/>
          <w:b w:val="0"/>
          <w:sz w:val="22"/>
        </w:rPr>
        <w:t>Le projet peut être individuel ou collectif</w:t>
      </w:r>
      <w:r w:rsidR="007A47DB">
        <w:rPr>
          <w:rFonts w:ascii="CG Omega" w:hAnsi="CG Omega" w:cs="CG Omega"/>
          <w:b w:val="0"/>
          <w:sz w:val="22"/>
        </w:rPr>
        <w:t> ;</w:t>
      </w:r>
    </w:p>
    <w:p w14:paraId="0EAA0B97" w14:textId="13CD7203" w:rsidR="00026FAA" w:rsidRPr="00937214" w:rsidRDefault="00026FAA" w:rsidP="00026FAA">
      <w:pPr>
        <w:numPr>
          <w:ilvl w:val="0"/>
          <w:numId w:val="2"/>
        </w:numPr>
        <w:suppressAutoHyphens/>
        <w:spacing w:line="240" w:lineRule="auto"/>
        <w:jc w:val="both"/>
        <w:rPr>
          <w:rFonts w:ascii="CG Omega" w:hAnsi="CG Omega" w:cs="CG Omega"/>
          <w:b w:val="0"/>
          <w:sz w:val="22"/>
        </w:rPr>
      </w:pPr>
      <w:r w:rsidRPr="00937214">
        <w:rPr>
          <w:rFonts w:ascii="CG Omega" w:hAnsi="CG Omega" w:cs="CG Omega"/>
          <w:b w:val="0"/>
          <w:sz w:val="22"/>
        </w:rPr>
        <w:t xml:space="preserve">Le projet peut s’inscrire dans les champs </w:t>
      </w:r>
      <w:r w:rsidR="00BB60E3">
        <w:rPr>
          <w:rFonts w:ascii="CG Omega" w:hAnsi="CG Omega" w:cs="CG Omega"/>
          <w:b w:val="0"/>
          <w:sz w:val="22"/>
        </w:rPr>
        <w:t>tels</w:t>
      </w:r>
      <w:r w:rsidRPr="00937214">
        <w:rPr>
          <w:rFonts w:ascii="CG Omega" w:hAnsi="CG Omega" w:cs="CG Omega"/>
          <w:b w:val="0"/>
          <w:sz w:val="22"/>
        </w:rPr>
        <w:t> : solidarité, fraternité, environnement, manifestations culturelles, loisirs</w:t>
      </w:r>
      <w:r w:rsidR="007A47DB">
        <w:rPr>
          <w:rFonts w:ascii="CG Omega" w:hAnsi="CG Omega" w:cs="CG Omega"/>
          <w:b w:val="0"/>
          <w:sz w:val="22"/>
        </w:rPr>
        <w:t>, etc. ;</w:t>
      </w:r>
    </w:p>
    <w:p w14:paraId="2C8B4C4A" w14:textId="2F551294" w:rsidR="00026FAA" w:rsidRPr="00937214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0937214">
        <w:rPr>
          <w:rFonts w:ascii="CG Omega" w:hAnsi="CG Omega" w:cs="CG Omega"/>
          <w:b w:val="0"/>
          <w:sz w:val="22"/>
        </w:rPr>
        <w:t>Pour les projets concernant des séjours, le jury veillera à ce que les projets proposés soient réellement à l'initiative des jeunes et non des projets organisés et portés par une structure</w:t>
      </w:r>
      <w:r w:rsidR="007A47DB">
        <w:rPr>
          <w:rFonts w:ascii="CG Omega" w:hAnsi="CG Omega" w:cs="CG Omega"/>
          <w:b w:val="0"/>
          <w:sz w:val="22"/>
        </w:rPr>
        <w:t> ;</w:t>
      </w:r>
    </w:p>
    <w:p w14:paraId="76FA81B4" w14:textId="7E586F6E" w:rsidR="00026FAA" w:rsidRPr="00937214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>
        <w:rPr>
          <w:rFonts w:ascii="CG Omega" w:hAnsi="CG Omega" w:cs="CG Omega"/>
          <w:b w:val="0"/>
          <w:sz w:val="22"/>
        </w:rPr>
        <w:t>Les jeunes doivent</w:t>
      </w:r>
      <w:r w:rsidRPr="00937214">
        <w:rPr>
          <w:rFonts w:ascii="CG Omega" w:hAnsi="CG Omega" w:cs="CG Omega"/>
          <w:b w:val="0"/>
          <w:sz w:val="22"/>
        </w:rPr>
        <w:t xml:space="preserve"> être soutenus par un</w:t>
      </w:r>
      <w:r>
        <w:rPr>
          <w:rFonts w:ascii="CG Omega" w:hAnsi="CG Omega" w:cs="CG Omega"/>
          <w:b w:val="0"/>
          <w:sz w:val="22"/>
        </w:rPr>
        <w:t xml:space="preserve"> accompagnateur (</w:t>
      </w:r>
      <w:r w:rsidRPr="00937214">
        <w:rPr>
          <w:rFonts w:ascii="CG Omega" w:hAnsi="CG Omega" w:cs="CG Omega"/>
          <w:b w:val="0"/>
          <w:sz w:val="22"/>
        </w:rPr>
        <w:t>personne majeure référente</w:t>
      </w:r>
      <w:r>
        <w:rPr>
          <w:rFonts w:ascii="CG Omega" w:hAnsi="CG Omega" w:cs="CG Omega"/>
          <w:b w:val="0"/>
          <w:sz w:val="22"/>
        </w:rPr>
        <w:t>)</w:t>
      </w:r>
      <w:r w:rsidRPr="00937214">
        <w:rPr>
          <w:rFonts w:ascii="CG Omega" w:hAnsi="CG Omega" w:cs="CG Omega"/>
          <w:b w:val="0"/>
          <w:sz w:val="22"/>
        </w:rPr>
        <w:t xml:space="preserve"> issue d’une structure proche de chez </w:t>
      </w:r>
      <w:r>
        <w:rPr>
          <w:rFonts w:ascii="CG Omega" w:hAnsi="CG Omega" w:cs="CG Omega"/>
          <w:b w:val="0"/>
          <w:sz w:val="22"/>
        </w:rPr>
        <w:t>eux</w:t>
      </w:r>
      <w:r w:rsidRPr="00937214">
        <w:rPr>
          <w:rFonts w:ascii="CG Omega" w:hAnsi="CG Omega" w:cs="CG Omega"/>
          <w:b w:val="0"/>
          <w:sz w:val="22"/>
        </w:rPr>
        <w:t xml:space="preserve"> (accueil jeunes, association, centre social, PIJ</w:t>
      </w:r>
      <w:r w:rsidR="007A47DB">
        <w:rPr>
          <w:rFonts w:ascii="CG Omega" w:hAnsi="CG Omega" w:cs="CG Omega"/>
          <w:b w:val="0"/>
          <w:sz w:val="22"/>
        </w:rPr>
        <w:t>, etc.</w:t>
      </w:r>
      <w:r w:rsidRPr="00937214">
        <w:rPr>
          <w:rFonts w:ascii="CG Omega" w:hAnsi="CG Omega" w:cs="CG Omega"/>
          <w:b w:val="0"/>
          <w:sz w:val="22"/>
        </w:rPr>
        <w:t>)</w:t>
      </w:r>
      <w:r w:rsidR="007A47DB">
        <w:rPr>
          <w:rFonts w:ascii="CG Omega" w:hAnsi="CG Omega" w:cs="CG Omega"/>
          <w:b w:val="0"/>
          <w:sz w:val="22"/>
        </w:rPr>
        <w:t> ;</w:t>
      </w:r>
    </w:p>
    <w:p w14:paraId="034ED9E5" w14:textId="00CBDADA" w:rsidR="00026FAA" w:rsidRPr="00937214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>
        <w:rPr>
          <w:rFonts w:ascii="CG Omega" w:hAnsi="CG Omega" w:cs="CG Omega"/>
          <w:b w:val="0"/>
          <w:sz w:val="22"/>
        </w:rPr>
        <w:t>Les jeunes s’</w:t>
      </w:r>
      <w:r w:rsidRPr="00937214">
        <w:rPr>
          <w:rFonts w:ascii="CG Omega" w:hAnsi="CG Omega" w:cs="CG Omega"/>
          <w:b w:val="0"/>
          <w:sz w:val="22"/>
        </w:rPr>
        <w:t>engage</w:t>
      </w:r>
      <w:r>
        <w:rPr>
          <w:rFonts w:ascii="CG Omega" w:hAnsi="CG Omega" w:cs="CG Omega"/>
          <w:b w:val="0"/>
          <w:sz w:val="22"/>
        </w:rPr>
        <w:t>nt</w:t>
      </w:r>
      <w:r w:rsidRPr="00937214">
        <w:rPr>
          <w:rFonts w:ascii="CG Omega" w:hAnsi="CG Omega" w:cs="CG Omega"/>
          <w:b w:val="0"/>
          <w:sz w:val="22"/>
        </w:rPr>
        <w:t xml:space="preserve"> à organiser une restitution de </w:t>
      </w:r>
      <w:r w:rsidR="00905626">
        <w:rPr>
          <w:rFonts w:ascii="CG Omega" w:hAnsi="CG Omega" w:cs="CG Omega"/>
          <w:b w:val="0"/>
          <w:sz w:val="22"/>
        </w:rPr>
        <w:t>leur</w:t>
      </w:r>
      <w:r w:rsidRPr="00937214">
        <w:rPr>
          <w:rFonts w:ascii="CG Omega" w:hAnsi="CG Omega" w:cs="CG Omega"/>
          <w:b w:val="0"/>
          <w:sz w:val="22"/>
        </w:rPr>
        <w:t xml:space="preserve"> projet dont la forme </w:t>
      </w:r>
      <w:r w:rsidR="00905626">
        <w:rPr>
          <w:rFonts w:ascii="CG Omega" w:hAnsi="CG Omega" w:cs="CG Omega"/>
          <w:b w:val="0"/>
          <w:sz w:val="22"/>
        </w:rPr>
        <w:t>leur</w:t>
      </w:r>
      <w:r w:rsidRPr="00937214">
        <w:rPr>
          <w:rFonts w:ascii="CG Omega" w:hAnsi="CG Omega" w:cs="CG Omega"/>
          <w:b w:val="0"/>
          <w:sz w:val="22"/>
        </w:rPr>
        <w:t xml:space="preserve"> appartient</w:t>
      </w:r>
      <w:r w:rsidR="007A47DB">
        <w:rPr>
          <w:rFonts w:ascii="CG Omega" w:hAnsi="CG Omega" w:cs="CG Omega"/>
          <w:b w:val="0"/>
          <w:sz w:val="22"/>
        </w:rPr>
        <w:t> ;</w:t>
      </w:r>
    </w:p>
    <w:p w14:paraId="5FBA0634" w14:textId="6600575D" w:rsidR="00026FAA" w:rsidRDefault="00026FAA" w:rsidP="00026FAA">
      <w:pPr>
        <w:numPr>
          <w:ilvl w:val="0"/>
          <w:numId w:val="1"/>
        </w:num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0937214">
        <w:rPr>
          <w:rFonts w:ascii="CG Omega" w:hAnsi="CG Omega" w:cs="CG Omega"/>
          <w:b w:val="0"/>
          <w:sz w:val="22"/>
        </w:rPr>
        <w:t>Le projet doit se dérouler hors temps scolaire</w:t>
      </w:r>
      <w:r w:rsidR="007A47DB">
        <w:rPr>
          <w:rFonts w:ascii="CG Omega" w:hAnsi="CG Omega" w:cs="CG Omega"/>
          <w:b w:val="0"/>
          <w:sz w:val="22"/>
        </w:rPr>
        <w:t>.</w:t>
      </w:r>
    </w:p>
    <w:p w14:paraId="66154AC6" w14:textId="3D07AC1A" w:rsidR="00026FAA" w:rsidRDefault="00026FAA" w:rsidP="00026FAA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</w:p>
    <w:p w14:paraId="1503CC7A" w14:textId="45FD2A46" w:rsidR="00026FAA" w:rsidRPr="006C1704" w:rsidRDefault="00026FAA" w:rsidP="00026FAA">
      <w:pPr>
        <w:pStyle w:val="Contenu"/>
        <w:rPr>
          <w:rFonts w:ascii="Arial" w:hAnsi="Arial" w:cs="Arial"/>
          <w:szCs w:val="28"/>
        </w:rPr>
      </w:pPr>
      <w:r w:rsidRPr="006C1704">
        <w:rPr>
          <w:rFonts w:ascii="Arial" w:hAnsi="Arial" w:cs="Arial"/>
          <w:szCs w:val="28"/>
        </w:rPr>
        <w:t>Le projet ne sera pas retenu s’il a pour objet</w:t>
      </w:r>
      <w:r>
        <w:rPr>
          <w:rFonts w:ascii="Arial" w:hAnsi="Arial" w:cs="Arial"/>
          <w:szCs w:val="28"/>
        </w:rPr>
        <w:t xml:space="preserve"> de financer</w:t>
      </w:r>
      <w:r w:rsidRPr="006C1704">
        <w:rPr>
          <w:rFonts w:ascii="Arial" w:hAnsi="Arial" w:cs="Arial"/>
          <w:szCs w:val="28"/>
        </w:rPr>
        <w:t> :</w:t>
      </w:r>
    </w:p>
    <w:p w14:paraId="4DC82B47" w14:textId="5883F54F" w:rsidR="00026FAA" w:rsidRPr="00937214" w:rsidRDefault="00026FAA" w:rsidP="00026FAA">
      <w:pPr>
        <w:suppressAutoHyphens/>
        <w:spacing w:line="240" w:lineRule="auto"/>
        <w:ind w:left="720"/>
        <w:jc w:val="both"/>
        <w:rPr>
          <w:rFonts w:ascii="CG Omega" w:hAnsi="CG Omega" w:cs="CG Omega"/>
          <w:b w:val="0"/>
          <w:bCs/>
          <w:sz w:val="22"/>
        </w:rPr>
      </w:pPr>
    </w:p>
    <w:p w14:paraId="13311D29" w14:textId="4253E388" w:rsidR="00026FAA" w:rsidRPr="00937214" w:rsidRDefault="00E33A54" w:rsidP="00026FAA">
      <w:pPr>
        <w:numPr>
          <w:ilvl w:val="0"/>
          <w:numId w:val="3"/>
        </w:num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>
        <w:rPr>
          <w:rFonts w:ascii="CG Omega" w:hAnsi="CG Omega" w:cs="CG Omega"/>
          <w:b w:val="0"/>
          <w:bCs/>
          <w:sz w:val="22"/>
        </w:rPr>
        <w:t>D</w:t>
      </w:r>
      <w:r w:rsidR="00026FAA">
        <w:rPr>
          <w:rFonts w:ascii="CG Omega" w:hAnsi="CG Omega" w:cs="CG Omega"/>
          <w:b w:val="0"/>
          <w:bCs/>
          <w:sz w:val="22"/>
        </w:rPr>
        <w:t>es</w:t>
      </w:r>
      <w:r w:rsidR="00026FAA" w:rsidRPr="00937214">
        <w:rPr>
          <w:rFonts w:ascii="CG Omega" w:hAnsi="CG Omega" w:cs="CG Omega"/>
          <w:b w:val="0"/>
          <w:bCs/>
          <w:sz w:val="22"/>
        </w:rPr>
        <w:t xml:space="preserve"> études</w:t>
      </w:r>
      <w:r w:rsidR="007A47DB">
        <w:rPr>
          <w:rFonts w:ascii="CG Omega" w:hAnsi="CG Omega" w:cs="CG Omega"/>
          <w:b w:val="0"/>
          <w:bCs/>
          <w:sz w:val="22"/>
        </w:rPr>
        <w:t> ;</w:t>
      </w:r>
    </w:p>
    <w:p w14:paraId="5E38639E" w14:textId="7A9131CF" w:rsidR="00026FAA" w:rsidRPr="00937214" w:rsidRDefault="00026FAA" w:rsidP="00026FAA">
      <w:pPr>
        <w:numPr>
          <w:ilvl w:val="0"/>
          <w:numId w:val="3"/>
        </w:num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 w:rsidRPr="00937214">
        <w:rPr>
          <w:rFonts w:ascii="CG Omega" w:hAnsi="CG Omega" w:cs="CG Omega"/>
          <w:b w:val="0"/>
          <w:bCs/>
          <w:sz w:val="22"/>
        </w:rPr>
        <w:t>Une formation</w:t>
      </w:r>
      <w:r w:rsidR="007A47DB">
        <w:rPr>
          <w:rFonts w:ascii="CG Omega" w:hAnsi="CG Omega" w:cs="CG Omega"/>
          <w:b w:val="0"/>
          <w:bCs/>
          <w:sz w:val="22"/>
        </w:rPr>
        <w:t> ;</w:t>
      </w:r>
    </w:p>
    <w:p w14:paraId="3452874E" w14:textId="6D4ADBCD" w:rsidR="00026FAA" w:rsidRDefault="00026FAA" w:rsidP="00026FAA">
      <w:pPr>
        <w:numPr>
          <w:ilvl w:val="0"/>
          <w:numId w:val="3"/>
        </w:num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 w:rsidRPr="00937214">
        <w:rPr>
          <w:rFonts w:ascii="CG Omega" w:hAnsi="CG Omega" w:cs="CG Omega"/>
          <w:b w:val="0"/>
          <w:bCs/>
          <w:sz w:val="22"/>
        </w:rPr>
        <w:t>Un stage</w:t>
      </w:r>
      <w:r w:rsidR="007A47DB">
        <w:rPr>
          <w:rFonts w:ascii="CG Omega" w:hAnsi="CG Omega" w:cs="CG Omega"/>
          <w:b w:val="0"/>
          <w:bCs/>
          <w:sz w:val="22"/>
        </w:rPr>
        <w:t> ;</w:t>
      </w:r>
    </w:p>
    <w:p w14:paraId="3CA84BEA" w14:textId="1A0BF9CC" w:rsidR="00026FAA" w:rsidRDefault="00026FAA" w:rsidP="00026FAA">
      <w:pPr>
        <w:numPr>
          <w:ilvl w:val="0"/>
          <w:numId w:val="3"/>
        </w:num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 w:rsidRPr="00937214">
        <w:rPr>
          <w:rFonts w:ascii="CG Omega" w:hAnsi="CG Omega" w:cs="CG Omega"/>
          <w:b w:val="0"/>
          <w:bCs/>
          <w:sz w:val="22"/>
        </w:rPr>
        <w:t>Un séjour linguistique</w:t>
      </w:r>
      <w:r w:rsidR="007A47DB">
        <w:rPr>
          <w:rFonts w:ascii="CG Omega" w:hAnsi="CG Omega" w:cs="CG Omega"/>
          <w:b w:val="0"/>
          <w:bCs/>
          <w:sz w:val="22"/>
        </w:rPr>
        <w:t> ;</w:t>
      </w:r>
    </w:p>
    <w:p w14:paraId="5EA25781" w14:textId="7F0885C2" w:rsidR="00026FAA" w:rsidRPr="00026FAA" w:rsidRDefault="00026FAA" w:rsidP="00026FAA">
      <w:pPr>
        <w:numPr>
          <w:ilvl w:val="0"/>
          <w:numId w:val="3"/>
        </w:num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 w:rsidRPr="00026FAA">
        <w:rPr>
          <w:rFonts w:ascii="CG Omega" w:hAnsi="CG Omega" w:cs="CG Omega"/>
          <w:b w:val="0"/>
          <w:bCs/>
          <w:sz w:val="22"/>
        </w:rPr>
        <w:t>Une participation à des compétitions.</w:t>
      </w:r>
    </w:p>
    <w:p w14:paraId="496D68FF" w14:textId="77777777" w:rsidR="003E42E8" w:rsidRDefault="003E42E8" w:rsidP="00026FAA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</w:p>
    <w:p w14:paraId="6D771421" w14:textId="235F11DF" w:rsidR="00026FAA" w:rsidRDefault="00026FAA">
      <w:pPr>
        <w:spacing w:after="200"/>
        <w:rPr>
          <w:rFonts w:eastAsiaTheme="majorEastAsia" w:cstheme="majorBidi"/>
          <w:bCs/>
          <w:sz w:val="36"/>
          <w:szCs w:val="26"/>
        </w:rPr>
      </w:pPr>
      <w:r>
        <w:rPr>
          <w:b w:val="0"/>
          <w:bCs/>
        </w:rPr>
        <w:br w:type="page"/>
      </w:r>
    </w:p>
    <w:p w14:paraId="503E41A8" w14:textId="00F2D1A1" w:rsidR="00026FAA" w:rsidRPr="00937214" w:rsidRDefault="00026FAA" w:rsidP="00D5479B">
      <w:pPr>
        <w:pStyle w:val="Titre2"/>
        <w:spacing w:before="240"/>
        <w:rPr>
          <w:b/>
          <w:bCs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928" behindDoc="1" locked="0" layoutInCell="1" allowOverlap="1" wp14:anchorId="5EB2DFFA" wp14:editId="3300062A">
                <wp:simplePos x="0" y="0"/>
                <wp:positionH relativeFrom="margin">
                  <wp:posOffset>-177394</wp:posOffset>
                </wp:positionH>
                <wp:positionV relativeFrom="paragraph">
                  <wp:posOffset>-86488</wp:posOffset>
                </wp:positionV>
                <wp:extent cx="6715125" cy="2823667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2823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88080" id="Rectangle 22" o:spid="_x0000_s1026" style="position:absolute;margin-left:-13.95pt;margin-top:-6.8pt;width:528.75pt;height:222.35pt;z-index:-25165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" fillcolor="#d8d8d8 [2732]" stroked="f" strokeweight="2pt">
                <w10:wrap anchorx="margin"/>
              </v:rect>
            </w:pict>
          </mc:Fallback>
        </mc:AlternateContent>
      </w:r>
      <w:r w:rsidRPr="00937214">
        <w:rPr>
          <w:b/>
          <w:bCs/>
        </w:rPr>
        <w:t>Modalités du jury</w:t>
      </w:r>
    </w:p>
    <w:p w14:paraId="7EB787DF" w14:textId="77777777" w:rsidR="00D5479B" w:rsidRDefault="00D5479B" w:rsidP="00D5479B">
      <w:p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>
        <w:rPr>
          <w:rFonts w:ascii="CG Omega" w:hAnsi="CG Omega" w:cs="CG Omega"/>
          <w:b w:val="0"/>
          <w:bCs/>
          <w:sz w:val="22"/>
        </w:rPr>
        <w:t>Afin de pouvoir étudier votre demande, vous devez</w:t>
      </w:r>
      <w:r w:rsidRPr="00937214">
        <w:rPr>
          <w:rFonts w:ascii="CG Omega" w:hAnsi="CG Omega" w:cs="CG Omega"/>
          <w:b w:val="0"/>
          <w:bCs/>
          <w:sz w:val="22"/>
        </w:rPr>
        <w:t xml:space="preserve"> :</w:t>
      </w:r>
    </w:p>
    <w:p w14:paraId="14363221" w14:textId="0497DD6A" w:rsidR="00D5479B" w:rsidRDefault="00D5479B" w:rsidP="00D5479B">
      <w:pPr>
        <w:pStyle w:val="Paragraphedeliste"/>
        <w:numPr>
          <w:ilvl w:val="0"/>
          <w:numId w:val="4"/>
        </w:num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 w:rsidRPr="00937214">
        <w:rPr>
          <w:rFonts w:ascii="CG Omega" w:hAnsi="CG Omega" w:cs="CG Omega"/>
          <w:b w:val="0"/>
          <w:bCs/>
          <w:sz w:val="22"/>
        </w:rPr>
        <w:t xml:space="preserve">Faire parvenir avec le </w:t>
      </w:r>
      <w:r w:rsidRPr="00F0355B">
        <w:rPr>
          <w:rFonts w:ascii="CG Omega" w:hAnsi="CG Omega" w:cs="CG Omega"/>
          <w:sz w:val="22"/>
        </w:rPr>
        <w:t>dossier un support</w:t>
      </w:r>
      <w:r w:rsidRPr="00937214">
        <w:rPr>
          <w:rFonts w:ascii="CG Omega" w:hAnsi="CG Omega" w:cs="CG Omega"/>
          <w:b w:val="0"/>
          <w:bCs/>
          <w:sz w:val="22"/>
        </w:rPr>
        <w:t xml:space="preserve"> de présentation du projet sous format </w:t>
      </w:r>
      <w:r w:rsidRPr="00F0355B">
        <w:rPr>
          <w:rFonts w:ascii="CG Omega" w:hAnsi="CG Omega" w:cs="CG Omega"/>
          <w:sz w:val="22"/>
        </w:rPr>
        <w:t>vidéo</w:t>
      </w:r>
      <w:r>
        <w:rPr>
          <w:rFonts w:ascii="CG Omega" w:hAnsi="CG Omega" w:cs="CG Omega"/>
          <w:b w:val="0"/>
          <w:bCs/>
          <w:sz w:val="22"/>
        </w:rPr>
        <w:t xml:space="preserve"> (</w:t>
      </w:r>
      <w:r w:rsidRPr="00F0355B">
        <w:rPr>
          <w:rFonts w:ascii="CG Omega" w:hAnsi="CG Omega" w:cs="CG Omega"/>
          <w:b w:val="0"/>
          <w:bCs/>
          <w:sz w:val="22"/>
        </w:rPr>
        <w:t>format</w:t>
      </w:r>
      <w:r>
        <w:rPr>
          <w:rFonts w:ascii="CG Omega" w:hAnsi="CG Omega" w:cs="CG Omega"/>
          <w:b w:val="0"/>
          <w:bCs/>
          <w:sz w:val="22"/>
        </w:rPr>
        <w:t xml:space="preserve"> vidéo</w:t>
      </w:r>
      <w:r w:rsidRPr="00F0355B">
        <w:rPr>
          <w:rFonts w:ascii="CG Omega" w:hAnsi="CG Omega" w:cs="CG Omega"/>
          <w:b w:val="0"/>
          <w:bCs/>
          <w:sz w:val="22"/>
        </w:rPr>
        <w:t xml:space="preserve"> de 5 à 10 min à envoyer en via </w:t>
      </w:r>
      <w:proofErr w:type="spellStart"/>
      <w:r w:rsidR="00392A13">
        <w:rPr>
          <w:rFonts w:ascii="CG Omega" w:hAnsi="CG Omega" w:cs="CG Omega"/>
          <w:b w:val="0"/>
          <w:bCs/>
          <w:sz w:val="22"/>
        </w:rPr>
        <w:t>W</w:t>
      </w:r>
      <w:r w:rsidRPr="00F0355B">
        <w:rPr>
          <w:rFonts w:ascii="CG Omega" w:hAnsi="CG Omega" w:cs="CG Omega"/>
          <w:b w:val="0"/>
          <w:bCs/>
          <w:sz w:val="22"/>
        </w:rPr>
        <w:t>etransfer</w:t>
      </w:r>
      <w:proofErr w:type="spellEnd"/>
      <w:r w:rsidRPr="00F0355B">
        <w:rPr>
          <w:rFonts w:ascii="CG Omega" w:hAnsi="CG Omega" w:cs="CG Omega"/>
          <w:b w:val="0"/>
          <w:bCs/>
          <w:sz w:val="22"/>
        </w:rPr>
        <w:t xml:space="preserve"> : </w:t>
      </w:r>
      <w:hyperlink r:id="rId14" w:history="1">
        <w:r w:rsidRPr="00843322">
          <w:rPr>
            <w:rStyle w:val="Lienhypertexte"/>
            <w:rFonts w:ascii="CG Omega" w:hAnsi="CG Omega" w:cs="CG Omega"/>
            <w:b w:val="0"/>
            <w:bCs/>
            <w:sz w:val="22"/>
          </w:rPr>
          <w:t>https://wetransfer.com/</w:t>
        </w:r>
      </w:hyperlink>
      <w:r>
        <w:rPr>
          <w:rFonts w:ascii="CG Omega" w:hAnsi="CG Omega" w:cs="CG Omega"/>
          <w:b w:val="0"/>
          <w:bCs/>
          <w:sz w:val="22"/>
        </w:rPr>
        <w:t xml:space="preserve"> </w:t>
      </w:r>
      <w:r w:rsidRPr="00F0355B">
        <w:rPr>
          <w:rFonts w:ascii="CG Omega" w:hAnsi="CG Omega" w:cs="CG Omega"/>
          <w:b w:val="0"/>
          <w:bCs/>
          <w:sz w:val="22"/>
        </w:rPr>
        <w:t>)</w:t>
      </w:r>
    </w:p>
    <w:p w14:paraId="7E2DC8A4" w14:textId="77777777" w:rsidR="00D5479B" w:rsidRPr="00667F9E" w:rsidRDefault="00D5479B" w:rsidP="00D5479B">
      <w:pPr>
        <w:pStyle w:val="Paragraphedeliste"/>
        <w:numPr>
          <w:ilvl w:val="0"/>
          <w:numId w:val="4"/>
        </w:num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>
        <w:rPr>
          <w:rFonts w:ascii="CG Omega" w:hAnsi="CG Omega" w:cs="CG Omega"/>
          <w:b w:val="0"/>
          <w:bCs/>
          <w:sz w:val="22"/>
        </w:rPr>
        <w:t>S</w:t>
      </w:r>
      <w:r w:rsidRPr="00B662A0">
        <w:rPr>
          <w:rFonts w:ascii="CG Omega" w:hAnsi="CG Omega" w:cs="CG Omega"/>
          <w:b w:val="0"/>
          <w:bCs/>
          <w:sz w:val="22"/>
        </w:rPr>
        <w:t>i la structure n’est pas connue par la CAF 2</w:t>
      </w:r>
      <w:r>
        <w:rPr>
          <w:rFonts w:ascii="CG Omega" w:hAnsi="CG Omega" w:cs="CG Omega"/>
          <w:b w:val="0"/>
          <w:bCs/>
          <w:sz w:val="22"/>
        </w:rPr>
        <w:t>1 c</w:t>
      </w:r>
      <w:r w:rsidRPr="00B662A0">
        <w:rPr>
          <w:rFonts w:ascii="CG Omega" w:hAnsi="CG Omega" w:cs="CG Omega"/>
          <w:b w:val="0"/>
          <w:bCs/>
          <w:sz w:val="22"/>
        </w:rPr>
        <w:t xml:space="preserve">onstituer un </w:t>
      </w:r>
      <w:r w:rsidRPr="00F0355B">
        <w:rPr>
          <w:rFonts w:ascii="CG Omega" w:hAnsi="CG Omega" w:cs="CG Omega"/>
          <w:sz w:val="22"/>
        </w:rPr>
        <w:t>dossier type</w:t>
      </w:r>
      <w:r w:rsidRPr="00B662A0">
        <w:rPr>
          <w:rFonts w:ascii="CG Omega" w:hAnsi="CG Omega" w:cs="CG Omega"/>
          <w:b w:val="0"/>
          <w:bCs/>
          <w:sz w:val="22"/>
        </w:rPr>
        <w:t xml:space="preserve"> (statut déposé, délibération du Conseil Municipal, Relevé d’Identité Bancai</w:t>
      </w:r>
      <w:r>
        <w:rPr>
          <w:rFonts w:ascii="CG Omega" w:hAnsi="CG Omega" w:cs="CG Omega"/>
          <w:b w:val="0"/>
          <w:bCs/>
          <w:sz w:val="22"/>
        </w:rPr>
        <w:t>re, etc.</w:t>
      </w:r>
      <w:proofErr w:type="gramStart"/>
      <w:r w:rsidRPr="00B662A0">
        <w:rPr>
          <w:rFonts w:ascii="CG Omega" w:hAnsi="CG Omega" w:cs="CG Omega"/>
          <w:b w:val="0"/>
          <w:bCs/>
          <w:sz w:val="22"/>
        </w:rPr>
        <w:t>),</w:t>
      </w:r>
      <w:r>
        <w:rPr>
          <w:rFonts w:ascii="CG Omega" w:hAnsi="CG Omega" w:cs="CG Omega"/>
          <w:b w:val="0"/>
          <w:bCs/>
          <w:sz w:val="22"/>
        </w:rPr>
        <w:t>.</w:t>
      </w:r>
      <w:proofErr w:type="gramEnd"/>
    </w:p>
    <w:p w14:paraId="3D7745AC" w14:textId="77777777" w:rsidR="00D5479B" w:rsidRDefault="00D5479B" w:rsidP="00D5479B">
      <w:p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</w:p>
    <w:p w14:paraId="23B8A856" w14:textId="77777777" w:rsidR="00D5479B" w:rsidRDefault="00D5479B" w:rsidP="00D5479B">
      <w:p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</w:p>
    <w:p w14:paraId="7E1E9E57" w14:textId="15F62343" w:rsidR="00D5479B" w:rsidRDefault="00D5479B" w:rsidP="00D5479B">
      <w:pPr>
        <w:suppressAutoHyphens/>
        <w:spacing w:line="240" w:lineRule="auto"/>
        <w:jc w:val="both"/>
        <w:rPr>
          <w:rFonts w:ascii="CG Omega" w:hAnsi="CG Omega" w:cs="CG Omega"/>
          <w:b w:val="0"/>
          <w:bCs/>
          <w:sz w:val="22"/>
        </w:rPr>
      </w:pPr>
      <w:r>
        <w:rPr>
          <w:rFonts w:ascii="CG Omega" w:hAnsi="CG Omega" w:cs="CG Omega"/>
          <w:b w:val="0"/>
          <w:bCs/>
          <w:sz w:val="22"/>
        </w:rPr>
        <w:t xml:space="preserve">Les dossiers devront être envoyés par mail à </w:t>
      </w:r>
      <w:hyperlink r:id="rId15" w:history="1">
        <w:r w:rsidRPr="00F8335E">
          <w:rPr>
            <w:rStyle w:val="Lienhypertexte"/>
            <w:rFonts w:ascii="CG Omega" w:hAnsi="CG Omega" w:cs="CG Omega"/>
            <w:sz w:val="22"/>
          </w:rPr>
          <w:t>missionsterritoriales@caf21.caf.fr</w:t>
        </w:r>
      </w:hyperlink>
      <w:r>
        <w:rPr>
          <w:rFonts w:ascii="CG Omega" w:hAnsi="CG Omega" w:cs="CG Omega"/>
          <w:b w:val="0"/>
          <w:bCs/>
          <w:sz w:val="22"/>
        </w:rPr>
        <w:t xml:space="preserve"> avant les </w:t>
      </w:r>
      <w:r w:rsidR="002A3BA0">
        <w:rPr>
          <w:rFonts w:ascii="CG Omega" w:hAnsi="CG Omega" w:cs="CG Omega"/>
          <w:b w:val="0"/>
          <w:bCs/>
          <w:sz w:val="22"/>
        </w:rPr>
        <w:t>3</w:t>
      </w:r>
      <w:r>
        <w:rPr>
          <w:rFonts w:ascii="CG Omega" w:hAnsi="CG Omega" w:cs="CG Omega"/>
          <w:b w:val="0"/>
          <w:bCs/>
          <w:sz w:val="22"/>
        </w:rPr>
        <w:t xml:space="preserve"> dates annuelles de passage en commission : </w:t>
      </w:r>
    </w:p>
    <w:p w14:paraId="3E12E096" w14:textId="104A398B" w:rsidR="00D5479B" w:rsidRPr="00D5479B" w:rsidRDefault="00643E6D" w:rsidP="00D5479B">
      <w:pPr>
        <w:spacing w:before="240" w:after="200"/>
        <w:jc w:val="center"/>
        <w:rPr>
          <w:rFonts w:ascii="CG Omega" w:hAnsi="CG Omega" w:cs="CG Omega"/>
          <w:sz w:val="22"/>
        </w:rPr>
      </w:pPr>
      <w:r>
        <w:rPr>
          <w:rFonts w:ascii="CG Omega" w:hAnsi="CG Omega" w:cs="CG Omega"/>
          <w:sz w:val="22"/>
        </w:rPr>
        <w:t xml:space="preserve">28 mars, </w:t>
      </w:r>
      <w:r w:rsidR="00CA4AB1">
        <w:rPr>
          <w:rFonts w:ascii="CG Omega" w:hAnsi="CG Omega" w:cs="CG Omega"/>
          <w:sz w:val="22"/>
        </w:rPr>
        <w:t>20</w:t>
      </w:r>
      <w:r w:rsidRPr="00937214">
        <w:rPr>
          <w:rFonts w:ascii="CG Omega" w:hAnsi="CG Omega" w:cs="CG Omega"/>
          <w:sz w:val="22"/>
        </w:rPr>
        <w:t xml:space="preserve"> juin</w:t>
      </w:r>
      <w:r>
        <w:rPr>
          <w:rFonts w:ascii="CG Omega" w:hAnsi="CG Omega" w:cs="CG Omega"/>
          <w:sz w:val="22"/>
        </w:rPr>
        <w:t xml:space="preserve"> ou</w:t>
      </w:r>
      <w:r w:rsidRPr="00937214">
        <w:rPr>
          <w:rFonts w:ascii="CG Omega" w:hAnsi="CG Omega" w:cs="CG Omega"/>
          <w:sz w:val="22"/>
        </w:rPr>
        <w:t> </w:t>
      </w:r>
      <w:r w:rsidR="00FB1027">
        <w:rPr>
          <w:rFonts w:ascii="CG Omega" w:hAnsi="CG Omega" w:cs="CG Omega"/>
          <w:sz w:val="22"/>
        </w:rPr>
        <w:t>10</w:t>
      </w:r>
      <w:r w:rsidRPr="00937214">
        <w:rPr>
          <w:rFonts w:ascii="CG Omega" w:hAnsi="CG Omega" w:cs="CG Omega"/>
          <w:sz w:val="22"/>
        </w:rPr>
        <w:t xml:space="preserve"> octobre</w:t>
      </w:r>
      <w:r>
        <w:rPr>
          <w:rFonts w:ascii="CG Omega" w:hAnsi="CG Omega" w:cs="CG Omega"/>
          <w:sz w:val="22"/>
        </w:rPr>
        <w:t xml:space="preserve"> 202</w:t>
      </w:r>
      <w:r w:rsidR="00474E21">
        <w:rPr>
          <w:rFonts w:ascii="CG Omega" w:hAnsi="CG Omega" w:cs="CG Omega"/>
          <w:sz w:val="22"/>
        </w:rPr>
        <w:t>3</w:t>
      </w:r>
      <w:r>
        <w:rPr>
          <w:rFonts w:ascii="CG Omega" w:hAnsi="CG Omega" w:cs="CG Omega"/>
          <w:sz w:val="22"/>
        </w:rPr>
        <w:t>.</w:t>
      </w:r>
    </w:p>
    <w:p w14:paraId="669E487B" w14:textId="77777777" w:rsidR="00D5479B" w:rsidRDefault="00D5479B" w:rsidP="00D5479B">
      <w:pPr>
        <w:pStyle w:val="Titre2"/>
        <w:spacing w:before="240"/>
        <w:rPr>
          <w:b/>
          <w:bCs/>
        </w:rPr>
      </w:pPr>
    </w:p>
    <w:p w14:paraId="0602254E" w14:textId="069393EB" w:rsidR="00F35540" w:rsidRPr="00C01871" w:rsidRDefault="00F35540" w:rsidP="00D5479B">
      <w:pPr>
        <w:pStyle w:val="Titre2"/>
        <w:spacing w:before="240"/>
        <w:rPr>
          <w:b/>
          <w:bCs/>
        </w:rPr>
      </w:pPr>
      <w:r>
        <w:rPr>
          <w:b/>
          <w:bCs/>
        </w:rPr>
        <w:t>Le f</w:t>
      </w:r>
      <w:r w:rsidRPr="00C01871">
        <w:rPr>
          <w:b/>
          <w:bCs/>
        </w:rPr>
        <w:t>inancement </w:t>
      </w:r>
      <w:r>
        <w:rPr>
          <w:b/>
          <w:bCs/>
        </w:rPr>
        <w:t xml:space="preserve">du projet </w:t>
      </w:r>
    </w:p>
    <w:p w14:paraId="1B5DC54E" w14:textId="77777777" w:rsidR="00F35540" w:rsidRPr="00324967" w:rsidRDefault="00F35540" w:rsidP="00F35540">
      <w:pPr>
        <w:jc w:val="both"/>
        <w:rPr>
          <w:rFonts w:ascii="CG Omega" w:hAnsi="CG Omega" w:cs="CG Omega"/>
          <w:sz w:val="10"/>
          <w:szCs w:val="10"/>
        </w:rPr>
      </w:pPr>
    </w:p>
    <w:p w14:paraId="690F1CC2" w14:textId="77777777" w:rsidR="00D80035" w:rsidRDefault="00D80035" w:rsidP="00D80035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bCs/>
          <w:sz w:val="22"/>
        </w:rPr>
      </w:pPr>
      <w:r>
        <w:rPr>
          <w:rFonts w:ascii="CG Omega" w:hAnsi="CG Omega" w:cs="CG Omega"/>
          <w:b w:val="0"/>
          <w:bCs/>
          <w:sz w:val="22"/>
        </w:rPr>
        <w:t>L</w:t>
      </w:r>
      <w:r w:rsidRPr="00C01871">
        <w:rPr>
          <w:rFonts w:ascii="CG Omega" w:hAnsi="CG Omega" w:cs="CG Omega"/>
          <w:b w:val="0"/>
          <w:bCs/>
          <w:sz w:val="22"/>
        </w:rPr>
        <w:t xml:space="preserve">es fonds sont versés à la </w:t>
      </w:r>
      <w:r>
        <w:rPr>
          <w:rFonts w:ascii="CG Omega" w:hAnsi="CG Omega" w:cs="CG Omega"/>
          <w:b w:val="0"/>
          <w:bCs/>
          <w:sz w:val="22"/>
        </w:rPr>
        <w:t>« </w:t>
      </w:r>
      <w:r w:rsidRPr="00C01871">
        <w:rPr>
          <w:rFonts w:ascii="CG Omega" w:hAnsi="CG Omega" w:cs="CG Omega"/>
          <w:b w:val="0"/>
          <w:bCs/>
          <w:sz w:val="22"/>
        </w:rPr>
        <w:t xml:space="preserve">structure </w:t>
      </w:r>
      <w:r>
        <w:rPr>
          <w:rFonts w:ascii="CG Omega" w:hAnsi="CG Omega" w:cs="CG Omega"/>
          <w:b w:val="0"/>
          <w:bCs/>
          <w:sz w:val="22"/>
        </w:rPr>
        <w:t>support » de votre projet.</w:t>
      </w:r>
    </w:p>
    <w:p w14:paraId="03CF3B16" w14:textId="1E69FB07" w:rsidR="00D80035" w:rsidRPr="00C01871" w:rsidRDefault="00D80035" w:rsidP="2EE20593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2EE20593">
        <w:rPr>
          <w:rFonts w:ascii="CG Omega" w:hAnsi="CG Omega" w:cs="CG Omega"/>
          <w:b w:val="0"/>
          <w:sz w:val="22"/>
        </w:rPr>
        <w:t>Le montant attribué pourra aller jusq</w:t>
      </w:r>
      <w:r w:rsidRPr="2EE20593">
        <w:rPr>
          <w:b w:val="0"/>
          <w:sz w:val="22"/>
        </w:rPr>
        <w:t>u’</w:t>
      </w:r>
      <w:r w:rsidRPr="2EE20593">
        <w:rPr>
          <w:rFonts w:ascii="CG Omega" w:hAnsi="CG Omega" w:cs="CG Omega"/>
          <w:b w:val="0"/>
          <w:sz w:val="22"/>
        </w:rPr>
        <w:t>à</w:t>
      </w:r>
      <w:r w:rsidRPr="2EE20593">
        <w:rPr>
          <w:b w:val="0"/>
          <w:sz w:val="22"/>
        </w:rPr>
        <w:t xml:space="preserve"> 5 000 </w:t>
      </w:r>
      <w:r w:rsidR="6F7FDA9F" w:rsidRPr="2EE20593">
        <w:rPr>
          <w:b w:val="0"/>
          <w:sz w:val="22"/>
        </w:rPr>
        <w:t>€</w:t>
      </w:r>
      <w:r w:rsidRPr="2EE20593">
        <w:rPr>
          <w:b w:val="0"/>
          <w:sz w:val="22"/>
        </w:rPr>
        <w:t xml:space="preserve"> p</w:t>
      </w:r>
      <w:r w:rsidRPr="2EE20593">
        <w:rPr>
          <w:rFonts w:ascii="CG Omega" w:hAnsi="CG Omega" w:cs="CG Omega"/>
          <w:b w:val="0"/>
          <w:sz w:val="22"/>
        </w:rPr>
        <w:t>ar projet avec un financement maximum de 80 % par la Caf, selon le barème suivant : 250 € par jeune participant au projet.</w:t>
      </w:r>
    </w:p>
    <w:p w14:paraId="163B65BA" w14:textId="77777777" w:rsidR="00F35540" w:rsidRPr="00324967" w:rsidRDefault="00F35540" w:rsidP="00F35540">
      <w:pPr>
        <w:jc w:val="both"/>
        <w:rPr>
          <w:rFonts w:ascii="CG Omega" w:hAnsi="CG Omega" w:cs="CG Omega"/>
          <w:b w:val="0"/>
          <w:sz w:val="26"/>
          <w:szCs w:val="26"/>
          <w:u w:val="single"/>
        </w:rPr>
      </w:pPr>
    </w:p>
    <w:p w14:paraId="7FBA5055" w14:textId="77777777" w:rsidR="00F35540" w:rsidRPr="00324967" w:rsidRDefault="00F35540" w:rsidP="00F35540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>
        <w:rPr>
          <w:rFonts w:ascii="CG Omega" w:hAnsi="CG Omega" w:cs="CG Omega"/>
          <w:sz w:val="22"/>
        </w:rPr>
        <w:t>I</w:t>
      </w:r>
      <w:r w:rsidRPr="00324967">
        <w:rPr>
          <w:rFonts w:ascii="CG Omega" w:hAnsi="CG Omega" w:cs="CG Omega"/>
          <w:sz w:val="22"/>
        </w:rPr>
        <w:t xml:space="preserve">l </w:t>
      </w:r>
      <w:r>
        <w:rPr>
          <w:rFonts w:ascii="CG Omega" w:hAnsi="CG Omega" w:cs="CG Omega"/>
          <w:sz w:val="22"/>
        </w:rPr>
        <w:t>sera</w:t>
      </w:r>
      <w:r w:rsidRPr="00324967">
        <w:rPr>
          <w:rFonts w:ascii="CG Omega" w:hAnsi="CG Omega" w:cs="CG Omega"/>
          <w:sz w:val="22"/>
        </w:rPr>
        <w:t xml:space="preserve"> nécessaire de fournir les éléments de bilan à la CAF (compte de résultat et bilan de l’action) dès la fin du projet.</w:t>
      </w:r>
    </w:p>
    <w:p w14:paraId="29A8BCD3" w14:textId="77777777" w:rsidR="00F35540" w:rsidRDefault="00F35540" w:rsidP="00F35540">
      <w:pPr>
        <w:spacing w:after="200"/>
      </w:pPr>
    </w:p>
    <w:p w14:paraId="4960AC84" w14:textId="14271530" w:rsidR="00F35540" w:rsidRPr="00324967" w:rsidRDefault="00F35540" w:rsidP="00F35540">
      <w:pPr>
        <w:ind w:left="1077" w:hanging="1077"/>
        <w:jc w:val="both"/>
        <w:rPr>
          <w:rFonts w:ascii="CG Omega" w:hAnsi="CG Omega" w:cs="CG Omega"/>
          <w:sz w:val="22"/>
        </w:rPr>
      </w:pPr>
      <w:r w:rsidRPr="00324967">
        <w:rPr>
          <w:rFonts w:ascii="CG Omega" w:hAnsi="CG Omega" w:cs="CG Omega"/>
          <w:b w:val="0"/>
          <w:sz w:val="26"/>
          <w:szCs w:val="26"/>
          <w:u w:val="single"/>
        </w:rPr>
        <w:t>A noter</w:t>
      </w:r>
      <w:r>
        <w:rPr>
          <w:rFonts w:ascii="CG Omega" w:hAnsi="CG Omega" w:cs="CG Omega"/>
          <w:b w:val="0"/>
          <w:sz w:val="26"/>
          <w:szCs w:val="26"/>
        </w:rPr>
        <w:t xml:space="preserve"> : </w:t>
      </w:r>
      <w:r w:rsidR="00B825B5">
        <w:rPr>
          <w:rFonts w:ascii="CG Omega" w:hAnsi="CG Omega" w:cs="CG Omega"/>
          <w:sz w:val="22"/>
        </w:rPr>
        <w:t>Vous</w:t>
      </w:r>
      <w:r w:rsidRPr="00C275BE">
        <w:rPr>
          <w:rFonts w:ascii="CG Omega" w:hAnsi="CG Omega" w:cs="CG Omega"/>
          <w:sz w:val="22"/>
        </w:rPr>
        <w:t xml:space="preserve"> pouvez</w:t>
      </w:r>
      <w:r w:rsidRPr="00324967">
        <w:rPr>
          <w:rFonts w:ascii="CG Omega" w:hAnsi="CG Omega" w:cs="CG Omega"/>
          <w:sz w:val="22"/>
        </w:rPr>
        <w:t xml:space="preserve"> demander conseil </w:t>
      </w:r>
      <w:r>
        <w:rPr>
          <w:rFonts w:ascii="CG Omega" w:hAnsi="CG Omega" w:cs="CG Omega"/>
          <w:sz w:val="22"/>
        </w:rPr>
        <w:t xml:space="preserve">auprès </w:t>
      </w:r>
      <w:r w:rsidR="00B825B5">
        <w:rPr>
          <w:rFonts w:ascii="CG Omega" w:hAnsi="CG Omega" w:cs="CG Omega"/>
          <w:sz w:val="22"/>
        </w:rPr>
        <w:t>du chargé de conseil et de développement</w:t>
      </w:r>
      <w:r>
        <w:rPr>
          <w:rFonts w:ascii="CG Omega" w:hAnsi="CG Omega" w:cs="CG Omega"/>
          <w:sz w:val="22"/>
        </w:rPr>
        <w:t xml:space="preserve"> de la Caf </w:t>
      </w:r>
      <w:r w:rsidR="00B825B5">
        <w:rPr>
          <w:rFonts w:ascii="CG Omega" w:hAnsi="CG Omega" w:cs="CG Omega"/>
          <w:sz w:val="22"/>
        </w:rPr>
        <w:t xml:space="preserve">qui vous suit </w:t>
      </w:r>
      <w:r w:rsidRPr="00324967">
        <w:rPr>
          <w:rFonts w:ascii="CG Omega" w:hAnsi="CG Omega" w:cs="CG Omega"/>
          <w:sz w:val="22"/>
        </w:rPr>
        <w:t xml:space="preserve">tout au long de l’élaboration du projet. </w:t>
      </w:r>
    </w:p>
    <w:p w14:paraId="1CC710D5" w14:textId="3E60C8F2" w:rsidR="00F35540" w:rsidRDefault="00F35540" w:rsidP="00F35540">
      <w:pPr>
        <w:spacing w:after="200"/>
      </w:pPr>
    </w:p>
    <w:p w14:paraId="5B30769F" w14:textId="77777777" w:rsidR="00E33A54" w:rsidRDefault="00E33A54">
      <w:pPr>
        <w:spacing w:after="200"/>
        <w:rPr>
          <w:rFonts w:eastAsiaTheme="majorEastAsia" w:cstheme="majorBidi"/>
          <w:bCs/>
          <w:sz w:val="36"/>
          <w:szCs w:val="26"/>
        </w:rPr>
      </w:pPr>
      <w:r>
        <w:rPr>
          <w:b w:val="0"/>
          <w:bCs/>
        </w:rPr>
        <w:br w:type="page"/>
      </w:r>
    </w:p>
    <w:p w14:paraId="1A770882" w14:textId="77777777" w:rsidR="002D0D4F" w:rsidRDefault="00B8666F" w:rsidP="00B8666F">
      <w:pPr>
        <w:pStyle w:val="Titre1"/>
        <w:jc w:val="center"/>
      </w:pPr>
      <w:r w:rsidRPr="00B8666F">
        <w:lastRenderedPageBreak/>
        <w:t xml:space="preserve">L’ACCOMPAGNATEUR DU PROJET </w:t>
      </w:r>
    </w:p>
    <w:p w14:paraId="47B20245" w14:textId="528D86BE" w:rsidR="00211CDD" w:rsidRPr="00B8666F" w:rsidRDefault="00B8666F" w:rsidP="002D0D4F">
      <w:pPr>
        <w:pStyle w:val="Titre1"/>
        <w:spacing w:before="0"/>
        <w:jc w:val="center"/>
      </w:pPr>
      <w:r w:rsidRPr="00B8666F">
        <w:t>DE JEUNES</w:t>
      </w:r>
    </w:p>
    <w:p w14:paraId="2209C887" w14:textId="6E4AD3F3" w:rsidR="00B825B5" w:rsidRPr="00E33A54" w:rsidRDefault="00B825B5" w:rsidP="002D0D4F">
      <w:pPr>
        <w:pStyle w:val="Titre2"/>
        <w:spacing w:before="240"/>
        <w:rPr>
          <w:b/>
          <w:bCs/>
        </w:rPr>
      </w:pPr>
      <w:r w:rsidRPr="00E33A54">
        <w:rPr>
          <w:b/>
          <w:bCs/>
        </w:rPr>
        <w:t>Les attendus du rôle d’accompagnateur</w:t>
      </w:r>
    </w:p>
    <w:p w14:paraId="64888931" w14:textId="414289E1" w:rsidR="00C446F3" w:rsidRPr="00E33A54" w:rsidRDefault="00C446F3" w:rsidP="00E33A54">
      <w:pPr>
        <w:jc w:val="both"/>
        <w:rPr>
          <w:rFonts w:ascii="CG Omega" w:hAnsi="CG Omega" w:cs="CG Omega"/>
          <w:b w:val="0"/>
          <w:bCs/>
          <w:sz w:val="22"/>
        </w:rPr>
      </w:pPr>
      <w:r w:rsidRPr="00C446F3">
        <w:rPr>
          <w:rFonts w:ascii="CG Omega" w:hAnsi="CG Omega" w:cs="CG Omega"/>
          <w:b w:val="0"/>
          <w:bCs/>
          <w:sz w:val="22"/>
        </w:rPr>
        <w:t>L’accompagnateur peut être un professionnel ou non de l’éducation</w:t>
      </w:r>
      <w:r w:rsidR="00E63707">
        <w:rPr>
          <w:rFonts w:ascii="CG Omega" w:hAnsi="CG Omega" w:cs="CG Omega"/>
          <w:b w:val="0"/>
          <w:bCs/>
          <w:sz w:val="22"/>
        </w:rPr>
        <w:t>, ou</w:t>
      </w:r>
      <w:r w:rsidRPr="00C446F3">
        <w:rPr>
          <w:rFonts w:ascii="CG Omega" w:hAnsi="CG Omega" w:cs="CG Omega"/>
          <w:b w:val="0"/>
          <w:bCs/>
          <w:sz w:val="22"/>
        </w:rPr>
        <w:t xml:space="preserve"> de l’animation. Par ses diplômes ou expériences, il doit être en mesure d’accompagner avec qualité et rigueur les jeunes sur leur projet.</w:t>
      </w:r>
    </w:p>
    <w:p w14:paraId="0A212372" w14:textId="0002739A" w:rsidR="00156E9B" w:rsidRPr="00EE1C7E" w:rsidRDefault="00156E9B" w:rsidP="00E33A54">
      <w:pPr>
        <w:spacing w:before="240"/>
        <w:jc w:val="both"/>
        <w:rPr>
          <w:rFonts w:ascii="CG Omega" w:hAnsi="CG Omega" w:cs="CG Omega"/>
          <w:sz w:val="22"/>
        </w:rPr>
      </w:pPr>
      <w:r w:rsidRPr="00EE1C7E">
        <w:rPr>
          <w:rFonts w:ascii="CG Omega" w:hAnsi="CG Omega" w:cs="CG Omega"/>
          <w:sz w:val="22"/>
        </w:rPr>
        <w:t>Celui qui accompagne les jeunes est alternativement :</w:t>
      </w:r>
    </w:p>
    <w:p w14:paraId="285E5CC1" w14:textId="786EF801" w:rsidR="00156E9B" w:rsidRPr="00D276B3" w:rsidRDefault="00156E9B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  <w:r w:rsidRPr="00156E9B">
        <w:rPr>
          <w:rFonts w:ascii="CG Omega" w:hAnsi="CG Omega" w:cs="CG Omega"/>
          <w:b w:val="0"/>
          <w:bCs/>
          <w:sz w:val="22"/>
        </w:rPr>
        <w:t xml:space="preserve">- </w:t>
      </w:r>
      <w:r w:rsidRPr="00156E9B">
        <w:rPr>
          <w:rFonts w:ascii="CG Omega" w:hAnsi="CG Omega" w:cs="CG Omega"/>
          <w:b w:val="0"/>
          <w:bCs/>
          <w:i/>
          <w:iCs/>
          <w:sz w:val="22"/>
        </w:rPr>
        <w:t>derrière</w:t>
      </w:r>
      <w:r w:rsidRPr="00156E9B">
        <w:rPr>
          <w:rFonts w:ascii="CG Omega" w:hAnsi="CG Omega" w:cs="CG Omega"/>
          <w:b w:val="0"/>
          <w:bCs/>
          <w:sz w:val="22"/>
        </w:rPr>
        <w:t xml:space="preserve"> pour soutenir</w:t>
      </w:r>
      <w:r w:rsidR="00E63707">
        <w:rPr>
          <w:rFonts w:ascii="CG Omega" w:hAnsi="CG Omega" w:cs="CG Omega"/>
          <w:b w:val="0"/>
          <w:bCs/>
          <w:sz w:val="22"/>
        </w:rPr>
        <w:t> ;</w:t>
      </w:r>
    </w:p>
    <w:p w14:paraId="60C831E3" w14:textId="63C3B514" w:rsidR="00023B0A" w:rsidRPr="00D276B3" w:rsidRDefault="00023B0A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  <w:r w:rsidRPr="00023B0A">
        <w:rPr>
          <w:rFonts w:ascii="CG Omega" w:hAnsi="CG Omega" w:cs="CG Omega"/>
          <w:b w:val="0"/>
          <w:bCs/>
          <w:sz w:val="22"/>
        </w:rPr>
        <w:t xml:space="preserve">- </w:t>
      </w:r>
      <w:r w:rsidRPr="00023B0A">
        <w:rPr>
          <w:rFonts w:ascii="CG Omega" w:hAnsi="CG Omega" w:cs="CG Omega"/>
          <w:b w:val="0"/>
          <w:bCs/>
          <w:i/>
          <w:iCs/>
          <w:sz w:val="22"/>
        </w:rPr>
        <w:t>à côté</w:t>
      </w:r>
      <w:r w:rsidRPr="00023B0A">
        <w:rPr>
          <w:rFonts w:ascii="CG Omega" w:hAnsi="CG Omega" w:cs="CG Omega"/>
          <w:b w:val="0"/>
          <w:bCs/>
          <w:sz w:val="22"/>
        </w:rPr>
        <w:t xml:space="preserve"> pour accompagner et faire avec</w:t>
      </w:r>
      <w:r w:rsidR="00E63707">
        <w:rPr>
          <w:rFonts w:ascii="CG Omega" w:hAnsi="CG Omega" w:cs="CG Omega"/>
          <w:b w:val="0"/>
          <w:bCs/>
          <w:sz w:val="22"/>
        </w:rPr>
        <w:t> ;</w:t>
      </w:r>
    </w:p>
    <w:p w14:paraId="01578867" w14:textId="77777777" w:rsidR="00023B0A" w:rsidRPr="00D276B3" w:rsidRDefault="00023B0A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  <w:r w:rsidRPr="00023B0A">
        <w:rPr>
          <w:rFonts w:ascii="CG Omega" w:hAnsi="CG Omega" w:cs="CG Omega"/>
          <w:b w:val="0"/>
          <w:bCs/>
          <w:sz w:val="22"/>
        </w:rPr>
        <w:t xml:space="preserve">- </w:t>
      </w:r>
      <w:r w:rsidRPr="00023B0A">
        <w:rPr>
          <w:rFonts w:ascii="CG Omega" w:hAnsi="CG Omega" w:cs="CG Omega"/>
          <w:b w:val="0"/>
          <w:bCs/>
          <w:i/>
          <w:iCs/>
          <w:sz w:val="22"/>
        </w:rPr>
        <w:t>devant</w:t>
      </w:r>
      <w:r w:rsidRPr="00023B0A">
        <w:rPr>
          <w:rFonts w:ascii="CG Omega" w:hAnsi="CG Omega" w:cs="CG Omega"/>
          <w:b w:val="0"/>
          <w:bCs/>
          <w:sz w:val="22"/>
        </w:rPr>
        <w:t xml:space="preserve"> pour ouvrir, faciliter l’accès et mobiliser.</w:t>
      </w:r>
    </w:p>
    <w:p w14:paraId="61172062" w14:textId="5407DDB2" w:rsidR="00023B0A" w:rsidRPr="00EE1C7E" w:rsidRDefault="00023B0A" w:rsidP="00E33A54">
      <w:pPr>
        <w:spacing w:before="240"/>
        <w:jc w:val="both"/>
        <w:rPr>
          <w:rFonts w:ascii="CG Omega" w:hAnsi="CG Omega" w:cs="CG Omega"/>
          <w:sz w:val="22"/>
        </w:rPr>
      </w:pPr>
      <w:r w:rsidRPr="00023B0A">
        <w:rPr>
          <w:rFonts w:ascii="CG Omega" w:hAnsi="CG Omega" w:cs="CG Omega"/>
          <w:sz w:val="22"/>
        </w:rPr>
        <w:t>Ses fonctions sont multiples et complémentaires :</w:t>
      </w:r>
    </w:p>
    <w:p w14:paraId="0DB6A53E" w14:textId="2BD62FFC" w:rsidR="00023B0A" w:rsidRPr="00E33A54" w:rsidRDefault="00023B0A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  <w:r w:rsidRPr="00023B0A">
        <w:rPr>
          <w:rFonts w:ascii="CG Omega" w:hAnsi="CG Omega" w:cs="CG Omega"/>
          <w:b w:val="0"/>
          <w:bCs/>
          <w:sz w:val="22"/>
        </w:rPr>
        <w:t>- accompagner et accueillir</w:t>
      </w:r>
      <w:r w:rsidR="00E63707">
        <w:rPr>
          <w:rFonts w:ascii="CG Omega" w:hAnsi="CG Omega" w:cs="CG Omega"/>
          <w:b w:val="0"/>
          <w:bCs/>
          <w:sz w:val="22"/>
        </w:rPr>
        <w:t> ;</w:t>
      </w:r>
    </w:p>
    <w:p w14:paraId="295495CC" w14:textId="23160DEB" w:rsidR="00023B0A" w:rsidRPr="00E33A54" w:rsidRDefault="00023B0A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  <w:r w:rsidRPr="00023B0A">
        <w:rPr>
          <w:rFonts w:ascii="CG Omega" w:hAnsi="CG Omega" w:cs="CG Omega"/>
          <w:b w:val="0"/>
          <w:bCs/>
          <w:sz w:val="22"/>
        </w:rPr>
        <w:t>- écouter et ouvrir les possibilités</w:t>
      </w:r>
      <w:r w:rsidR="00E63707">
        <w:rPr>
          <w:rFonts w:ascii="CG Omega" w:hAnsi="CG Omega" w:cs="CG Omega"/>
          <w:b w:val="0"/>
          <w:bCs/>
          <w:sz w:val="22"/>
        </w:rPr>
        <w:t> ;</w:t>
      </w:r>
    </w:p>
    <w:p w14:paraId="756A51F4" w14:textId="2020C711" w:rsidR="00023B0A" w:rsidRPr="00E33A54" w:rsidRDefault="00023B0A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  <w:r w:rsidRPr="00023B0A">
        <w:rPr>
          <w:rFonts w:ascii="CG Omega" w:hAnsi="CG Omega" w:cs="CG Omega"/>
          <w:b w:val="0"/>
          <w:bCs/>
          <w:sz w:val="22"/>
        </w:rPr>
        <w:t>- conduire et confronter</w:t>
      </w:r>
      <w:r w:rsidR="00E63707">
        <w:rPr>
          <w:rFonts w:ascii="CG Omega" w:hAnsi="CG Omega" w:cs="CG Omega"/>
          <w:b w:val="0"/>
          <w:bCs/>
          <w:sz w:val="22"/>
        </w:rPr>
        <w:t>.</w:t>
      </w:r>
    </w:p>
    <w:p w14:paraId="03638293" w14:textId="16651BC1" w:rsidR="000D59A6" w:rsidRPr="00EE1C7E" w:rsidRDefault="000D59A6" w:rsidP="00E33A54">
      <w:pPr>
        <w:spacing w:before="240"/>
        <w:jc w:val="both"/>
        <w:rPr>
          <w:rFonts w:ascii="CG Omega" w:hAnsi="CG Omega" w:cs="CG Omega"/>
          <w:sz w:val="22"/>
        </w:rPr>
      </w:pPr>
      <w:r w:rsidRPr="000D59A6">
        <w:rPr>
          <w:rFonts w:ascii="CG Omega" w:hAnsi="CG Omega" w:cs="CG Omega"/>
          <w:sz w:val="22"/>
        </w:rPr>
        <w:t>Dans les différentes étapes de réalisation du projet :</w:t>
      </w:r>
    </w:p>
    <w:p w14:paraId="34E70E90" w14:textId="3CC83624" w:rsidR="000D59A6" w:rsidRPr="00E33A54" w:rsidRDefault="000D59A6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  <w:r w:rsidRPr="000D59A6">
        <w:rPr>
          <w:rFonts w:ascii="CG Omega" w:hAnsi="CG Omega" w:cs="CG Omega"/>
          <w:b w:val="0"/>
          <w:bCs/>
          <w:sz w:val="22"/>
        </w:rPr>
        <w:t>- Il doit « faire avec » et non « agir à la place de »</w:t>
      </w:r>
      <w:r w:rsidR="00E63707">
        <w:rPr>
          <w:rFonts w:ascii="CG Omega" w:hAnsi="CG Omega" w:cs="CG Omega"/>
          <w:b w:val="0"/>
          <w:bCs/>
          <w:sz w:val="22"/>
        </w:rPr>
        <w:t> ;</w:t>
      </w:r>
    </w:p>
    <w:p w14:paraId="67055ED1" w14:textId="57F92108" w:rsidR="000D59A6" w:rsidRPr="00E33A54" w:rsidRDefault="000D59A6" w:rsidP="00E63707">
      <w:pPr>
        <w:ind w:left="851" w:hanging="131"/>
        <w:jc w:val="both"/>
        <w:rPr>
          <w:rFonts w:ascii="CG Omega" w:hAnsi="CG Omega" w:cs="CG Omega"/>
          <w:b w:val="0"/>
          <w:bCs/>
          <w:sz w:val="22"/>
        </w:rPr>
      </w:pPr>
      <w:r w:rsidRPr="000D59A6">
        <w:rPr>
          <w:rFonts w:ascii="CG Omega" w:hAnsi="CG Omega" w:cs="CG Omega"/>
          <w:b w:val="0"/>
          <w:bCs/>
          <w:sz w:val="22"/>
        </w:rPr>
        <w:t>- Il met à disposition ses outils, ses techniques, ses savoirs pour développer les compétences des jeunes</w:t>
      </w:r>
      <w:r w:rsidR="00E63707">
        <w:rPr>
          <w:rFonts w:ascii="CG Omega" w:hAnsi="CG Omega" w:cs="CG Omega"/>
          <w:b w:val="0"/>
          <w:bCs/>
          <w:sz w:val="22"/>
        </w:rPr>
        <w:t> ;</w:t>
      </w:r>
    </w:p>
    <w:p w14:paraId="60D5EF45" w14:textId="4D457A7D" w:rsidR="000D59A6" w:rsidRDefault="000D59A6" w:rsidP="00E63707">
      <w:pPr>
        <w:ind w:left="851" w:hanging="131"/>
        <w:jc w:val="both"/>
        <w:rPr>
          <w:rFonts w:ascii="CG Omega" w:hAnsi="CG Omega" w:cs="CG Omega"/>
          <w:b w:val="0"/>
          <w:bCs/>
          <w:sz w:val="22"/>
        </w:rPr>
      </w:pPr>
      <w:r w:rsidRPr="000D59A6">
        <w:rPr>
          <w:rFonts w:ascii="CG Omega" w:hAnsi="CG Omega" w:cs="CG Omega"/>
          <w:b w:val="0"/>
          <w:bCs/>
          <w:sz w:val="22"/>
        </w:rPr>
        <w:t>- Il facilite l’évaluation et la transmission du projet et plus particulièrement la valorisation des expériences des jeunes. Il aide les jeunes à verbaliser leur action, à revisiter, ré explorer leurs expériences et les transmettre par divers supports à d’autres jeunes et aux partenaires.</w:t>
      </w:r>
    </w:p>
    <w:p w14:paraId="102BFD92" w14:textId="51BD17EE" w:rsidR="00505688" w:rsidRDefault="00505688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</w:p>
    <w:p w14:paraId="5E4BDF39" w14:textId="77777777" w:rsidR="00505688" w:rsidRPr="00E33A54" w:rsidRDefault="00505688" w:rsidP="00E33A54">
      <w:pPr>
        <w:ind w:left="720"/>
        <w:jc w:val="both"/>
        <w:rPr>
          <w:rFonts w:ascii="CG Omega" w:hAnsi="CG Omega" w:cs="CG Omega"/>
          <w:b w:val="0"/>
          <w:bCs/>
          <w:sz w:val="22"/>
        </w:rPr>
      </w:pPr>
    </w:p>
    <w:p w14:paraId="65340530" w14:textId="72D846EE" w:rsidR="00C15C25" w:rsidRPr="00C15C25" w:rsidRDefault="00505688" w:rsidP="00E438C1">
      <w:pPr>
        <w:pStyle w:val="Titre2"/>
        <w:shd w:val="clear" w:color="auto" w:fill="D2F1EF" w:themeFill="accent6" w:themeFillTint="33"/>
        <w:spacing w:after="0" w:line="360" w:lineRule="auto"/>
        <w:rPr>
          <w:b/>
          <w:bCs/>
        </w:rPr>
      </w:pPr>
      <w:r>
        <w:rPr>
          <w:b/>
          <w:bCs/>
        </w:rPr>
        <w:t>Vos coordonnées</w:t>
      </w:r>
    </w:p>
    <w:p w14:paraId="7E081239" w14:textId="6DC3C89F" w:rsidR="00860EB3" w:rsidRPr="00860EB3" w:rsidRDefault="00860EB3" w:rsidP="00683BF3">
      <w:pPr>
        <w:shd w:val="clear" w:color="auto" w:fill="D2F1EF" w:themeFill="accent6" w:themeFillTint="33"/>
        <w:spacing w:before="120" w:line="360" w:lineRule="auto"/>
        <w:rPr>
          <w:rFonts w:ascii="CG Omega" w:eastAsia="CG Omega" w:hAnsi="CG Omega" w:cs="CG Omega"/>
          <w:sz w:val="22"/>
          <w:szCs w:val="18"/>
        </w:rPr>
      </w:pPr>
      <w:r w:rsidRPr="00505688">
        <w:rPr>
          <w:rFonts w:ascii="CG Omega" w:eastAsia="CG Omega" w:hAnsi="CG Omega" w:cs="CG Omega"/>
          <w:sz w:val="22"/>
          <w:szCs w:val="18"/>
        </w:rPr>
        <w:t>Nom de la structure support :</w:t>
      </w:r>
      <w:r w:rsidRPr="00860EB3">
        <w:rPr>
          <w:rFonts w:ascii="CG Omega" w:hAnsi="CG Omega" w:cs="CG Omega"/>
          <w:sz w:val="22"/>
          <w:szCs w:val="18"/>
        </w:rPr>
        <w:t xml:space="preserve"> </w:t>
      </w:r>
      <w:sdt>
        <w:sdtPr>
          <w:rPr>
            <w:rFonts w:ascii="CG Omega" w:hAnsi="CG Omega" w:cs="CG Omega"/>
            <w:sz w:val="22"/>
            <w:szCs w:val="18"/>
          </w:rPr>
          <w:id w:val="-259835332"/>
          <w:placeholder>
            <w:docPart w:val="7C8F5CD12C644DFDAD7667811A383E90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</w:p>
    <w:p w14:paraId="16B01D01" w14:textId="3F83C4FE" w:rsidR="00860EB3" w:rsidRPr="00860EB3" w:rsidRDefault="00860EB3" w:rsidP="00683BF3">
      <w:pPr>
        <w:shd w:val="clear" w:color="auto" w:fill="D2F1EF" w:themeFill="accent6" w:themeFillTint="33"/>
        <w:spacing w:before="120" w:line="360" w:lineRule="auto"/>
        <w:rPr>
          <w:rFonts w:ascii="CG Omega" w:eastAsia="Times New Roman" w:hAnsi="CG Omega" w:cs="CG Omega"/>
          <w:sz w:val="22"/>
          <w:szCs w:val="18"/>
        </w:rPr>
      </w:pPr>
      <w:r w:rsidRPr="00505688">
        <w:rPr>
          <w:rFonts w:ascii="CG Omega" w:eastAsia="CG Omega" w:hAnsi="CG Omega" w:cs="CG Omega"/>
          <w:sz w:val="22"/>
          <w:szCs w:val="18"/>
        </w:rPr>
        <w:t>Adresse :</w:t>
      </w:r>
      <w:r w:rsidRPr="00860EB3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b w:val="0"/>
            <w:sz w:val="22"/>
            <w:szCs w:val="18"/>
          </w:rPr>
          <w:id w:val="-916319538"/>
          <w:placeholder>
            <w:docPart w:val="BB3855F326DD4DBC8358ECCD90377875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</w:p>
    <w:p w14:paraId="7D55726C" w14:textId="6F5ADA59" w:rsidR="00860EB3" w:rsidRPr="00860EB3" w:rsidRDefault="00860EB3" w:rsidP="00683BF3">
      <w:pPr>
        <w:shd w:val="clear" w:color="auto" w:fill="D2F1EF" w:themeFill="accent6" w:themeFillTint="33"/>
        <w:spacing w:before="120" w:line="360" w:lineRule="auto"/>
        <w:rPr>
          <w:rFonts w:ascii="CG Omega" w:hAnsi="CG Omega" w:cs="CG Omega"/>
          <w:sz w:val="22"/>
          <w:szCs w:val="18"/>
        </w:rPr>
      </w:pPr>
      <w:r w:rsidRPr="00505688">
        <w:rPr>
          <w:rFonts w:ascii="CG Omega" w:eastAsia="CG Omega" w:hAnsi="CG Omega" w:cs="CG Omega"/>
          <w:sz w:val="22"/>
          <w:szCs w:val="18"/>
        </w:rPr>
        <w:t>Téléphone :</w:t>
      </w:r>
      <w:r w:rsidRPr="00860EB3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b w:val="0"/>
            <w:sz w:val="22"/>
            <w:szCs w:val="18"/>
          </w:rPr>
          <w:id w:val="-167173884"/>
          <w:placeholder>
            <w:docPart w:val="06EF727F30944A05A9A6D9130725E362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</w:p>
    <w:p w14:paraId="521388E0" w14:textId="02C96C97" w:rsidR="00860EB3" w:rsidRPr="00860EB3" w:rsidRDefault="00860EB3" w:rsidP="00683BF3">
      <w:pPr>
        <w:shd w:val="clear" w:color="auto" w:fill="D2F1EF" w:themeFill="accent6" w:themeFillTint="33"/>
        <w:spacing w:before="120" w:line="360" w:lineRule="auto"/>
        <w:rPr>
          <w:rFonts w:ascii="CG Omega" w:eastAsia="CG Omega" w:hAnsi="CG Omega" w:cs="CG Omega"/>
          <w:b w:val="0"/>
          <w:sz w:val="22"/>
          <w:szCs w:val="18"/>
        </w:rPr>
      </w:pPr>
      <w:r w:rsidRPr="00505688">
        <w:rPr>
          <w:rFonts w:ascii="CG Omega" w:eastAsia="CG Omega" w:hAnsi="CG Omega" w:cs="CG Omega"/>
          <w:sz w:val="22"/>
          <w:szCs w:val="18"/>
        </w:rPr>
        <w:t>Nom et prénom de l’accompagnateur :</w:t>
      </w:r>
      <w:r w:rsidRPr="00860EB3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b w:val="0"/>
            <w:sz w:val="22"/>
            <w:szCs w:val="18"/>
          </w:rPr>
          <w:id w:val="1593744839"/>
          <w:placeholder>
            <w:docPart w:val="0DF3BAE9B96E48C493FD837494AED116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</w:p>
    <w:p w14:paraId="5276EC17" w14:textId="2B4F20D3" w:rsidR="00860EB3" w:rsidRDefault="00860EB3" w:rsidP="00683BF3">
      <w:pPr>
        <w:shd w:val="clear" w:color="auto" w:fill="D2F1EF" w:themeFill="accent6" w:themeFillTint="33"/>
        <w:spacing w:before="120" w:line="360" w:lineRule="auto"/>
        <w:rPr>
          <w:rFonts w:ascii="CG Omega" w:eastAsia="CG Omega" w:hAnsi="CG Omega" w:cs="CG Omega"/>
          <w:sz w:val="22"/>
          <w:szCs w:val="18"/>
        </w:rPr>
      </w:pPr>
      <w:r w:rsidRPr="00505688">
        <w:rPr>
          <w:rFonts w:ascii="CG Omega" w:eastAsia="CG Omega" w:hAnsi="CG Omega" w:cs="CG Omega"/>
          <w:sz w:val="22"/>
          <w:szCs w:val="18"/>
        </w:rPr>
        <w:t>Fonction au sein de la structure :</w:t>
      </w:r>
      <w:r w:rsidRPr="00860EB3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b w:val="0"/>
            <w:sz w:val="22"/>
            <w:szCs w:val="18"/>
          </w:rPr>
          <w:id w:val="670759470"/>
          <w:placeholder>
            <w:docPart w:val="E8AB3A4C177E491CB58C6AA2B70579BA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</w:p>
    <w:p w14:paraId="34EEC107" w14:textId="60278BD9" w:rsidR="00505688" w:rsidRDefault="00505688" w:rsidP="00683BF3">
      <w:pPr>
        <w:shd w:val="clear" w:color="auto" w:fill="D2F1EF" w:themeFill="accent6" w:themeFillTint="33"/>
        <w:spacing w:before="120" w:line="360" w:lineRule="auto"/>
        <w:rPr>
          <w:rFonts w:ascii="CG Omega" w:eastAsia="CG Omega" w:hAnsi="CG Omega" w:cs="CG Omega"/>
          <w:sz w:val="22"/>
          <w:szCs w:val="18"/>
        </w:rPr>
      </w:pPr>
      <w:r>
        <w:rPr>
          <w:rFonts w:ascii="CG Omega" w:eastAsia="CG Omega" w:hAnsi="CG Omega" w:cs="CG Omega"/>
          <w:sz w:val="22"/>
          <w:szCs w:val="18"/>
        </w:rPr>
        <w:t xml:space="preserve">Diplômes et/ou expériences auprès des jeunes : </w:t>
      </w:r>
      <w:sdt>
        <w:sdtPr>
          <w:rPr>
            <w:rFonts w:ascii="CG Omega" w:eastAsia="CG Omega" w:hAnsi="CG Omega" w:cs="CG Omega"/>
            <w:sz w:val="22"/>
            <w:szCs w:val="18"/>
          </w:rPr>
          <w:id w:val="-1534105085"/>
          <w:placeholder>
            <w:docPart w:val="8FE942D0FBFB49578BAA7450240160D9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</w:p>
    <w:p w14:paraId="7B6A51C1" w14:textId="223598A6" w:rsidR="00033A0E" w:rsidRDefault="00860EB3" w:rsidP="00683BF3">
      <w:pPr>
        <w:shd w:val="clear" w:color="auto" w:fill="D2F1EF" w:themeFill="accent6" w:themeFillTint="33"/>
        <w:spacing w:before="120" w:line="360" w:lineRule="auto"/>
        <w:rPr>
          <w:rFonts w:ascii="CG Omega" w:eastAsia="CG Omega" w:hAnsi="CG Omega" w:cs="CG Omega"/>
          <w:sz w:val="22"/>
          <w:szCs w:val="18"/>
        </w:rPr>
      </w:pPr>
      <w:r w:rsidRPr="00505688">
        <w:rPr>
          <w:rFonts w:ascii="CG Omega" w:eastAsia="CG Omega" w:hAnsi="CG Omega" w:cs="CG Omega"/>
          <w:sz w:val="22"/>
          <w:szCs w:val="18"/>
        </w:rPr>
        <w:t>Téléphone :</w:t>
      </w:r>
      <w:r w:rsidRPr="00860EB3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b w:val="0"/>
            <w:sz w:val="22"/>
            <w:szCs w:val="18"/>
          </w:rPr>
          <w:id w:val="-1933810965"/>
          <w:placeholder>
            <w:docPart w:val="BCD73ED2671449B1BF2BBB7F2CB1A343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  <w:r w:rsidR="00046938">
        <w:rPr>
          <w:rFonts w:ascii="CG Omega" w:hAnsi="CG Omega" w:cs="CG Omega"/>
          <w:b w:val="0"/>
          <w:sz w:val="22"/>
          <w:szCs w:val="18"/>
        </w:rPr>
        <w:t xml:space="preserve">  </w:t>
      </w:r>
      <w:r w:rsidRPr="00505688">
        <w:rPr>
          <w:rFonts w:ascii="CG Omega" w:eastAsia="CG Omega" w:hAnsi="CG Omega" w:cs="CG Omega"/>
          <w:sz w:val="22"/>
          <w:szCs w:val="18"/>
        </w:rPr>
        <w:t>Mail :</w:t>
      </w:r>
      <w:r w:rsidRPr="00860EB3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b w:val="0"/>
            <w:sz w:val="22"/>
            <w:szCs w:val="18"/>
          </w:rPr>
          <w:id w:val="1888211617"/>
          <w:placeholder>
            <w:docPart w:val="73BEFCA065D44E8CA444D6BCCDAC3553"/>
          </w:placeholder>
          <w:showingPlcHdr/>
          <w:comboBox>
            <w:listItem w:value="Choisissez un élément."/>
          </w:comboBox>
        </w:sdtPr>
        <w:sdtEndPr/>
        <w:sdtContent>
          <w:r w:rsidR="00E438C1"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sdtContent>
      </w:sdt>
    </w:p>
    <w:p w14:paraId="03DC8963" w14:textId="77777777" w:rsidR="00505688" w:rsidRDefault="00505688">
      <w:pPr>
        <w:spacing w:after="200"/>
        <w:rPr>
          <w:rFonts w:eastAsiaTheme="majorEastAsia" w:cstheme="majorBidi"/>
          <w:bCs/>
          <w:sz w:val="36"/>
          <w:szCs w:val="26"/>
        </w:rPr>
      </w:pPr>
      <w:r>
        <w:rPr>
          <w:b w:val="0"/>
          <w:bCs/>
        </w:rPr>
        <w:br w:type="page"/>
      </w:r>
    </w:p>
    <w:p w14:paraId="7BBA4D59" w14:textId="4D4C837C" w:rsidR="00D27A11" w:rsidRDefault="00D27A11" w:rsidP="00D27A11">
      <w:pPr>
        <w:pStyle w:val="Titre2"/>
        <w:rPr>
          <w:b/>
          <w:bCs/>
        </w:rPr>
      </w:pPr>
      <w:r w:rsidRPr="41386505">
        <w:rPr>
          <w:b/>
          <w:bCs/>
        </w:rPr>
        <w:lastRenderedPageBreak/>
        <w:t xml:space="preserve">Est-ce </w:t>
      </w:r>
      <w:r w:rsidR="0055271A" w:rsidRPr="41386505">
        <w:rPr>
          <w:b/>
          <w:bCs/>
        </w:rPr>
        <w:t>la première bourse jeunes</w:t>
      </w:r>
      <w:r w:rsidRPr="41386505">
        <w:rPr>
          <w:b/>
          <w:bCs/>
        </w:rPr>
        <w:t xml:space="preserve"> que vous accompagn</w:t>
      </w:r>
      <w:r w:rsidR="0E616E25" w:rsidRPr="41386505">
        <w:rPr>
          <w:b/>
          <w:bCs/>
        </w:rPr>
        <w:t xml:space="preserve">ez </w:t>
      </w:r>
      <w:r w:rsidRPr="41386505">
        <w:rPr>
          <w:b/>
          <w:bCs/>
        </w:rPr>
        <w:t>?</w:t>
      </w:r>
    </w:p>
    <w:sdt>
      <w:sdtPr>
        <w:id w:val="-241183472"/>
        <w:placeholder>
          <w:docPart w:val="ABDE61AF352E4287B998A64465F0F920"/>
        </w:placeholder>
        <w:showingPlcHdr/>
        <w:comboBox>
          <w:listItem w:value="Choisissez un élément."/>
        </w:comboBox>
      </w:sdtPr>
      <w:sdtEndPr/>
      <w:sdtContent>
        <w:p w14:paraId="177A61D2" w14:textId="155CA797" w:rsidR="00E16399" w:rsidRPr="00E16399" w:rsidRDefault="00683BF3" w:rsidP="009654BC">
          <w:pPr>
            <w:shd w:val="clear" w:color="auto" w:fill="D2F1EF" w:themeFill="accent6" w:themeFillTint="33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sdtContent>
    </w:sdt>
    <w:p w14:paraId="61EBAAA1" w14:textId="4298C2AF" w:rsidR="0055271A" w:rsidRPr="00E16399" w:rsidRDefault="0055271A" w:rsidP="0032226F">
      <w:pPr>
        <w:pStyle w:val="Titre2"/>
        <w:spacing w:before="240"/>
        <w:rPr>
          <w:b/>
          <w:bCs/>
        </w:rPr>
      </w:pPr>
      <w:r w:rsidRPr="0055271A">
        <w:rPr>
          <w:b/>
          <w:bCs/>
        </w:rPr>
        <w:t xml:space="preserve">Est-ce </w:t>
      </w:r>
      <w:r w:rsidRPr="00E16399">
        <w:rPr>
          <w:b/>
          <w:bCs/>
        </w:rPr>
        <w:t>la première bourse jeunes</w:t>
      </w:r>
      <w:r w:rsidRPr="0055271A">
        <w:rPr>
          <w:b/>
          <w:bCs/>
        </w:rPr>
        <w:t xml:space="preserve"> accompagné</w:t>
      </w:r>
      <w:r w:rsidRPr="00E16399">
        <w:rPr>
          <w:b/>
          <w:bCs/>
        </w:rPr>
        <w:t>e</w:t>
      </w:r>
      <w:r w:rsidRPr="0055271A">
        <w:rPr>
          <w:b/>
          <w:bCs/>
        </w:rPr>
        <w:t xml:space="preserve"> par la structure ?</w:t>
      </w:r>
    </w:p>
    <w:sdt>
      <w:sdtPr>
        <w:rPr>
          <w:rFonts w:ascii="Optima" w:eastAsia="Times New Roman" w:hAnsi="Optima" w:cs="Arial"/>
          <w:bCs/>
          <w:color w:val="008080"/>
          <w:szCs w:val="28"/>
          <w:lang w:eastAsia="fr-FR"/>
        </w:rPr>
        <w:id w:val="-508066244"/>
        <w:placeholder>
          <w:docPart w:val="8AB2BB57A59A45B692D291EBDA09E459"/>
        </w:placeholder>
        <w:showingPlcHdr/>
        <w:comboBox>
          <w:listItem w:value="Choisissez un élément."/>
        </w:comboBox>
      </w:sdtPr>
      <w:sdtEndPr/>
      <w:sdtContent>
        <w:p w14:paraId="79718671" w14:textId="7C7F6564" w:rsidR="00505688" w:rsidRDefault="00683BF3" w:rsidP="009654BC">
          <w:pPr>
            <w:shd w:val="clear" w:color="auto" w:fill="D2F1EF" w:themeFill="accent6" w:themeFillTint="33"/>
            <w:spacing w:line="240" w:lineRule="auto"/>
            <w:rPr>
              <w:rFonts w:ascii="Optima" w:eastAsia="Times New Roman" w:hAnsi="Optima" w:cs="Arial"/>
              <w:bCs/>
              <w:color w:val="008080"/>
              <w:szCs w:val="28"/>
              <w:lang w:eastAsia="fr-FR"/>
            </w:rPr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sdtContent>
    </w:sdt>
    <w:p w14:paraId="454CEA99" w14:textId="01E2C047" w:rsidR="00830445" w:rsidRPr="00E16399" w:rsidRDefault="00830445" w:rsidP="0032226F">
      <w:pPr>
        <w:pStyle w:val="Titre2"/>
        <w:spacing w:before="240"/>
        <w:rPr>
          <w:b/>
          <w:bCs/>
        </w:rPr>
      </w:pPr>
      <w:r w:rsidRPr="41386505">
        <w:rPr>
          <w:b/>
          <w:bCs/>
        </w:rPr>
        <w:t>De quelle manière accompagn</w:t>
      </w:r>
      <w:r w:rsidR="376DB2AD" w:rsidRPr="41386505">
        <w:rPr>
          <w:b/>
          <w:bCs/>
        </w:rPr>
        <w:t>ez-vous</w:t>
      </w:r>
      <w:r w:rsidRPr="41386505">
        <w:rPr>
          <w:b/>
          <w:bCs/>
        </w:rPr>
        <w:t xml:space="preserve"> le projet ?</w:t>
      </w:r>
    </w:p>
    <w:sdt>
      <w:sdtPr>
        <w:rPr>
          <w:rFonts w:ascii="Optima" w:eastAsia="Times New Roman" w:hAnsi="Optima" w:cs="Arial"/>
          <w:bCs/>
          <w:color w:val="008080"/>
          <w:szCs w:val="28"/>
          <w:lang w:eastAsia="fr-FR"/>
        </w:rPr>
        <w:id w:val="547729833"/>
        <w:placeholder>
          <w:docPart w:val="9F3F56D84BBC472084B5A711A64655BF"/>
        </w:placeholder>
        <w:showingPlcHdr/>
        <w:comboBox>
          <w:listItem w:value="Choisissez un élément."/>
        </w:comboBox>
      </w:sdtPr>
      <w:sdtEndPr/>
      <w:sdtContent>
        <w:p w14:paraId="0B9D2BA3" w14:textId="43AA1365" w:rsidR="00505688" w:rsidRPr="00830445" w:rsidRDefault="00683BF3" w:rsidP="009654BC">
          <w:pPr>
            <w:shd w:val="clear" w:color="auto" w:fill="D2F1EF" w:themeFill="accent6" w:themeFillTint="33"/>
            <w:spacing w:line="240" w:lineRule="auto"/>
            <w:rPr>
              <w:rFonts w:ascii="Optima" w:eastAsia="Times New Roman" w:hAnsi="Optima" w:cs="Arial"/>
              <w:bCs/>
              <w:color w:val="008080"/>
              <w:szCs w:val="28"/>
              <w:lang w:eastAsia="fr-FR"/>
            </w:rPr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sdtContent>
    </w:sdt>
    <w:p w14:paraId="7C915B82" w14:textId="2CF9A0FC" w:rsidR="00830445" w:rsidRPr="00E16399" w:rsidRDefault="6D8D5C82" w:rsidP="0032226F">
      <w:pPr>
        <w:pStyle w:val="Titre2"/>
        <w:spacing w:before="240"/>
        <w:rPr>
          <w:b/>
          <w:bCs/>
        </w:rPr>
      </w:pPr>
      <w:r w:rsidRPr="41386505">
        <w:rPr>
          <w:b/>
          <w:bCs/>
        </w:rPr>
        <w:t>Rencontrez-vous</w:t>
      </w:r>
      <w:r w:rsidR="00830445" w:rsidRPr="41386505">
        <w:rPr>
          <w:b/>
          <w:bCs/>
        </w:rPr>
        <w:t xml:space="preserve"> des difficultés </w:t>
      </w:r>
      <w:r w:rsidR="36F0B0E9" w:rsidRPr="41386505">
        <w:rPr>
          <w:b/>
          <w:bCs/>
        </w:rPr>
        <w:t xml:space="preserve">dans cet accompagnement </w:t>
      </w:r>
      <w:r w:rsidR="00830445" w:rsidRPr="41386505">
        <w:rPr>
          <w:b/>
          <w:bCs/>
        </w:rPr>
        <w:t>? Si oui</w:t>
      </w:r>
      <w:r w:rsidR="00532F95" w:rsidRPr="41386505">
        <w:rPr>
          <w:b/>
          <w:bCs/>
        </w:rPr>
        <w:t>,</w:t>
      </w:r>
      <w:r w:rsidR="00830445" w:rsidRPr="41386505">
        <w:rPr>
          <w:b/>
          <w:bCs/>
        </w:rPr>
        <w:t xml:space="preserve"> lesquelles ?</w:t>
      </w:r>
    </w:p>
    <w:sdt>
      <w:sdtPr>
        <w:rPr>
          <w:rFonts w:ascii="CG Omega" w:eastAsia="CG Omega" w:hAnsi="CG Omega" w:cs="CG Omega"/>
          <w:sz w:val="22"/>
          <w:szCs w:val="18"/>
        </w:rPr>
        <w:id w:val="-954786844"/>
        <w:placeholder>
          <w:docPart w:val="3366C9AE6DD64BA3AA318943E77B25B3"/>
        </w:placeholder>
        <w:showingPlcHdr/>
        <w:comboBox>
          <w:listItem w:value="Choisissez un élément."/>
        </w:comboBox>
      </w:sdtPr>
      <w:sdtEndPr/>
      <w:sdtContent>
        <w:p w14:paraId="4A745B20" w14:textId="7A54BDCA" w:rsidR="00227EF0" w:rsidRPr="00682BE7" w:rsidRDefault="00683BF3" w:rsidP="009654BC">
          <w:pPr>
            <w:shd w:val="clear" w:color="auto" w:fill="D2F1EF" w:themeFill="accent6" w:themeFillTint="33"/>
            <w:spacing w:after="200"/>
            <w:rPr>
              <w:rFonts w:ascii="CG Omega" w:eastAsia="CG Omega" w:hAnsi="CG Omega" w:cs="CG Omega"/>
              <w:sz w:val="22"/>
              <w:szCs w:val="18"/>
            </w:rPr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sdtContent>
    </w:sdt>
    <w:sectPr w:rsidR="00227EF0" w:rsidRPr="00682BE7" w:rsidSect="00AB02A7">
      <w:headerReference w:type="default" r:id="rId16"/>
      <w:footerReference w:type="default" r:id="rId17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68AF8" w14:textId="77777777" w:rsidR="008C1E52" w:rsidRDefault="008C1E52">
      <w:r>
        <w:separator/>
      </w:r>
    </w:p>
    <w:p w14:paraId="338E18E5" w14:textId="77777777" w:rsidR="008C1E52" w:rsidRDefault="008C1E52"/>
  </w:endnote>
  <w:endnote w:type="continuationSeparator" w:id="0">
    <w:p w14:paraId="46E6CF8D" w14:textId="77777777" w:rsidR="008C1E52" w:rsidRDefault="008C1E52">
      <w:r>
        <w:continuationSeparator/>
      </w:r>
    </w:p>
    <w:p w14:paraId="1FB52E10" w14:textId="77777777" w:rsidR="008C1E52" w:rsidRDefault="008C1E52"/>
  </w:endnote>
  <w:endnote w:type="continuationNotice" w:id="1">
    <w:p w14:paraId="2C078770" w14:textId="77777777" w:rsidR="008C1E52" w:rsidRDefault="008C1E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E7A3B2" w14:textId="77777777"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75B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5F7FDB2C" w14:textId="77777777"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F592C" w14:textId="77777777" w:rsidR="008C1E52" w:rsidRDefault="008C1E52">
      <w:r>
        <w:separator/>
      </w:r>
    </w:p>
    <w:p w14:paraId="7CBCD6A1" w14:textId="77777777" w:rsidR="008C1E52" w:rsidRDefault="008C1E52"/>
  </w:footnote>
  <w:footnote w:type="continuationSeparator" w:id="0">
    <w:p w14:paraId="7F4CB68B" w14:textId="77777777" w:rsidR="008C1E52" w:rsidRDefault="008C1E52">
      <w:r>
        <w:continuationSeparator/>
      </w:r>
    </w:p>
    <w:p w14:paraId="3D03F073" w14:textId="77777777" w:rsidR="008C1E52" w:rsidRDefault="008C1E52"/>
  </w:footnote>
  <w:footnote w:type="continuationNotice" w:id="1">
    <w:p w14:paraId="4E6BB991" w14:textId="77777777" w:rsidR="008C1E52" w:rsidRDefault="008C1E5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766E7DEC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4BA3421" w14:textId="77777777" w:rsidR="00D077E9" w:rsidRDefault="00D077E9">
          <w:pPr>
            <w:pStyle w:val="En-tte"/>
          </w:pPr>
        </w:p>
      </w:tc>
    </w:tr>
  </w:tbl>
  <w:p w14:paraId="07E1BFD2" w14:textId="77777777" w:rsidR="00D077E9" w:rsidRDefault="00D077E9" w:rsidP="00D077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063C3"/>
    <w:multiLevelType w:val="hybridMultilevel"/>
    <w:tmpl w:val="168AFB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E7678"/>
    <w:multiLevelType w:val="hybridMultilevel"/>
    <w:tmpl w:val="6A5E18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73E88"/>
    <w:multiLevelType w:val="hybridMultilevel"/>
    <w:tmpl w:val="ED683ED6"/>
    <w:lvl w:ilvl="0" w:tplc="0000000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Symbol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061703A"/>
    <w:multiLevelType w:val="hybridMultilevel"/>
    <w:tmpl w:val="653888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57D53"/>
    <w:multiLevelType w:val="hybridMultilevel"/>
    <w:tmpl w:val="436282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D4F53"/>
    <w:multiLevelType w:val="hybridMultilevel"/>
    <w:tmpl w:val="D9B81DC4"/>
    <w:lvl w:ilvl="0" w:tplc="05284AF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94C87"/>
    <w:multiLevelType w:val="hybridMultilevel"/>
    <w:tmpl w:val="6554BB30"/>
    <w:lvl w:ilvl="0" w:tplc="6B9C9764">
      <w:numFmt w:val="bullet"/>
      <w:lvlText w:val="-"/>
      <w:lvlJc w:val="left"/>
      <w:pPr>
        <w:ind w:left="720" w:hanging="360"/>
      </w:pPr>
      <w:rPr>
        <w:rFonts w:ascii="CG Omega" w:eastAsiaTheme="minorEastAsia" w:hAnsi="CG Omega" w:cs="CG Omeg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1069D"/>
    <w:multiLevelType w:val="hybridMultilevel"/>
    <w:tmpl w:val="CC103418"/>
    <w:lvl w:ilvl="0" w:tplc="040C000D">
      <w:start w:val="1"/>
      <w:numFmt w:val="bullet"/>
      <w:lvlText w:val=""/>
      <w:lvlJc w:val="left"/>
      <w:pPr>
        <w:ind w:left="163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9" w:hanging="360"/>
      </w:pPr>
      <w:rPr>
        <w:rFonts w:ascii="Wingdings" w:hAnsi="Wingdings" w:hint="default"/>
      </w:rPr>
    </w:lvl>
  </w:abstractNum>
  <w:abstractNum w:abstractNumId="8" w15:restartNumberingAfterBreak="0">
    <w:nsid w:val="57900081"/>
    <w:multiLevelType w:val="hybridMultilevel"/>
    <w:tmpl w:val="250814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73E24"/>
    <w:multiLevelType w:val="hybridMultilevel"/>
    <w:tmpl w:val="A8847C18"/>
    <w:lvl w:ilvl="0" w:tplc="000000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5"/>
    <w:rsid w:val="00003AF4"/>
    <w:rsid w:val="00023B0A"/>
    <w:rsid w:val="0002482E"/>
    <w:rsid w:val="00026FAA"/>
    <w:rsid w:val="00033A0E"/>
    <w:rsid w:val="00043327"/>
    <w:rsid w:val="000444F9"/>
    <w:rsid w:val="00046938"/>
    <w:rsid w:val="00050324"/>
    <w:rsid w:val="00056F4C"/>
    <w:rsid w:val="00072B05"/>
    <w:rsid w:val="000A0150"/>
    <w:rsid w:val="000C7B53"/>
    <w:rsid w:val="000D3834"/>
    <w:rsid w:val="000D59A6"/>
    <w:rsid w:val="000E63C9"/>
    <w:rsid w:val="00124675"/>
    <w:rsid w:val="00130E9D"/>
    <w:rsid w:val="00150A6D"/>
    <w:rsid w:val="00151E36"/>
    <w:rsid w:val="00156E9B"/>
    <w:rsid w:val="00184D98"/>
    <w:rsid w:val="00185B35"/>
    <w:rsid w:val="0019311B"/>
    <w:rsid w:val="001931A9"/>
    <w:rsid w:val="00197967"/>
    <w:rsid w:val="001C2DD5"/>
    <w:rsid w:val="001E11C4"/>
    <w:rsid w:val="001E2A97"/>
    <w:rsid w:val="001E62ED"/>
    <w:rsid w:val="001E7B36"/>
    <w:rsid w:val="001F2BC8"/>
    <w:rsid w:val="001F5F6B"/>
    <w:rsid w:val="00211CDD"/>
    <w:rsid w:val="00227EF0"/>
    <w:rsid w:val="00243EBC"/>
    <w:rsid w:val="00246A35"/>
    <w:rsid w:val="002623C6"/>
    <w:rsid w:val="00270C80"/>
    <w:rsid w:val="00284348"/>
    <w:rsid w:val="00292018"/>
    <w:rsid w:val="002A3BA0"/>
    <w:rsid w:val="002C4655"/>
    <w:rsid w:val="002D0D4F"/>
    <w:rsid w:val="002F3BB0"/>
    <w:rsid w:val="002F51F5"/>
    <w:rsid w:val="002F6420"/>
    <w:rsid w:val="00301C3D"/>
    <w:rsid w:val="0030638F"/>
    <w:rsid w:val="00312137"/>
    <w:rsid w:val="0032226F"/>
    <w:rsid w:val="00330359"/>
    <w:rsid w:val="0033762F"/>
    <w:rsid w:val="0034205E"/>
    <w:rsid w:val="00344B56"/>
    <w:rsid w:val="0034656B"/>
    <w:rsid w:val="00360494"/>
    <w:rsid w:val="003604CA"/>
    <w:rsid w:val="00366C7E"/>
    <w:rsid w:val="00380263"/>
    <w:rsid w:val="00384EA3"/>
    <w:rsid w:val="0039016D"/>
    <w:rsid w:val="003922B6"/>
    <w:rsid w:val="00392A13"/>
    <w:rsid w:val="003A08F2"/>
    <w:rsid w:val="003A39A1"/>
    <w:rsid w:val="003C2191"/>
    <w:rsid w:val="003D3863"/>
    <w:rsid w:val="003D4A31"/>
    <w:rsid w:val="003E241B"/>
    <w:rsid w:val="003E42E8"/>
    <w:rsid w:val="004110DE"/>
    <w:rsid w:val="00424C18"/>
    <w:rsid w:val="0044085A"/>
    <w:rsid w:val="00466427"/>
    <w:rsid w:val="00474E21"/>
    <w:rsid w:val="00493B55"/>
    <w:rsid w:val="00496883"/>
    <w:rsid w:val="004B21A5"/>
    <w:rsid w:val="004B54F6"/>
    <w:rsid w:val="004D05DE"/>
    <w:rsid w:val="004D7334"/>
    <w:rsid w:val="004E70DF"/>
    <w:rsid w:val="004F38D3"/>
    <w:rsid w:val="00500260"/>
    <w:rsid w:val="005037F0"/>
    <w:rsid w:val="00505688"/>
    <w:rsid w:val="00513C5A"/>
    <w:rsid w:val="00516A86"/>
    <w:rsid w:val="005275F6"/>
    <w:rsid w:val="00532541"/>
    <w:rsid w:val="00532F95"/>
    <w:rsid w:val="0055271A"/>
    <w:rsid w:val="00572102"/>
    <w:rsid w:val="00575B45"/>
    <w:rsid w:val="005F1BB0"/>
    <w:rsid w:val="00612089"/>
    <w:rsid w:val="006141DA"/>
    <w:rsid w:val="00643E6D"/>
    <w:rsid w:val="006537E5"/>
    <w:rsid w:val="00655E2B"/>
    <w:rsid w:val="00656C4D"/>
    <w:rsid w:val="00682BE7"/>
    <w:rsid w:val="00683BF3"/>
    <w:rsid w:val="006A4DC4"/>
    <w:rsid w:val="006B1F7E"/>
    <w:rsid w:val="006C1704"/>
    <w:rsid w:val="006D422A"/>
    <w:rsid w:val="006E5716"/>
    <w:rsid w:val="006F1DCA"/>
    <w:rsid w:val="007006D4"/>
    <w:rsid w:val="00703B15"/>
    <w:rsid w:val="007130D7"/>
    <w:rsid w:val="00717E1F"/>
    <w:rsid w:val="00722F7E"/>
    <w:rsid w:val="007302B3"/>
    <w:rsid w:val="00730733"/>
    <w:rsid w:val="00730E3A"/>
    <w:rsid w:val="007351E4"/>
    <w:rsid w:val="00736AAF"/>
    <w:rsid w:val="00741094"/>
    <w:rsid w:val="00765B2A"/>
    <w:rsid w:val="00774479"/>
    <w:rsid w:val="00783A34"/>
    <w:rsid w:val="007A47DB"/>
    <w:rsid w:val="007C0B89"/>
    <w:rsid w:val="007C6B52"/>
    <w:rsid w:val="007D16C5"/>
    <w:rsid w:val="007D6B3C"/>
    <w:rsid w:val="007E2B74"/>
    <w:rsid w:val="007F4421"/>
    <w:rsid w:val="00804002"/>
    <w:rsid w:val="008169F2"/>
    <w:rsid w:val="00817EC0"/>
    <w:rsid w:val="00824A92"/>
    <w:rsid w:val="00830445"/>
    <w:rsid w:val="00836944"/>
    <w:rsid w:val="008513E0"/>
    <w:rsid w:val="00860EB3"/>
    <w:rsid w:val="00862FE4"/>
    <w:rsid w:val="0086389A"/>
    <w:rsid w:val="00870C67"/>
    <w:rsid w:val="0087605E"/>
    <w:rsid w:val="00896962"/>
    <w:rsid w:val="008B1FEE"/>
    <w:rsid w:val="008C1E52"/>
    <w:rsid w:val="008F4702"/>
    <w:rsid w:val="008F5D59"/>
    <w:rsid w:val="00903C32"/>
    <w:rsid w:val="00905626"/>
    <w:rsid w:val="009111D5"/>
    <w:rsid w:val="009119B1"/>
    <w:rsid w:val="0091275B"/>
    <w:rsid w:val="00912C2B"/>
    <w:rsid w:val="00916B16"/>
    <w:rsid w:val="009173B9"/>
    <w:rsid w:val="0093335D"/>
    <w:rsid w:val="00933B80"/>
    <w:rsid w:val="0093613E"/>
    <w:rsid w:val="00937214"/>
    <w:rsid w:val="00943026"/>
    <w:rsid w:val="009654BC"/>
    <w:rsid w:val="00966B81"/>
    <w:rsid w:val="009717D9"/>
    <w:rsid w:val="009A20BB"/>
    <w:rsid w:val="009B08D4"/>
    <w:rsid w:val="009C7720"/>
    <w:rsid w:val="00A01F52"/>
    <w:rsid w:val="00A1290B"/>
    <w:rsid w:val="00A23AFA"/>
    <w:rsid w:val="00A31B3E"/>
    <w:rsid w:val="00A42A48"/>
    <w:rsid w:val="00A46A15"/>
    <w:rsid w:val="00A532F3"/>
    <w:rsid w:val="00A61747"/>
    <w:rsid w:val="00A6412F"/>
    <w:rsid w:val="00A842D6"/>
    <w:rsid w:val="00A8489E"/>
    <w:rsid w:val="00A96AF4"/>
    <w:rsid w:val="00AB02A7"/>
    <w:rsid w:val="00AC29F3"/>
    <w:rsid w:val="00AC33D6"/>
    <w:rsid w:val="00AE7733"/>
    <w:rsid w:val="00B01B83"/>
    <w:rsid w:val="00B145BF"/>
    <w:rsid w:val="00B1713F"/>
    <w:rsid w:val="00B22EA6"/>
    <w:rsid w:val="00B231E5"/>
    <w:rsid w:val="00B441FF"/>
    <w:rsid w:val="00B662A0"/>
    <w:rsid w:val="00B778FC"/>
    <w:rsid w:val="00B825B5"/>
    <w:rsid w:val="00B8653F"/>
    <w:rsid w:val="00B8666F"/>
    <w:rsid w:val="00BB2903"/>
    <w:rsid w:val="00BB60E3"/>
    <w:rsid w:val="00BC07A8"/>
    <w:rsid w:val="00BD2483"/>
    <w:rsid w:val="00C01871"/>
    <w:rsid w:val="00C02B87"/>
    <w:rsid w:val="00C15C25"/>
    <w:rsid w:val="00C22D47"/>
    <w:rsid w:val="00C275BE"/>
    <w:rsid w:val="00C30B56"/>
    <w:rsid w:val="00C30D36"/>
    <w:rsid w:val="00C4086D"/>
    <w:rsid w:val="00C446F3"/>
    <w:rsid w:val="00C60936"/>
    <w:rsid w:val="00C6215D"/>
    <w:rsid w:val="00C77639"/>
    <w:rsid w:val="00CA1896"/>
    <w:rsid w:val="00CA4AB1"/>
    <w:rsid w:val="00CA4D4E"/>
    <w:rsid w:val="00CB5B28"/>
    <w:rsid w:val="00CC61D8"/>
    <w:rsid w:val="00CD0BE6"/>
    <w:rsid w:val="00CD7C86"/>
    <w:rsid w:val="00CF5371"/>
    <w:rsid w:val="00D0323A"/>
    <w:rsid w:val="00D0559F"/>
    <w:rsid w:val="00D060FC"/>
    <w:rsid w:val="00D077E9"/>
    <w:rsid w:val="00D267D1"/>
    <w:rsid w:val="00D275D0"/>
    <w:rsid w:val="00D276B3"/>
    <w:rsid w:val="00D27A11"/>
    <w:rsid w:val="00D35A9F"/>
    <w:rsid w:val="00D36A31"/>
    <w:rsid w:val="00D42CB7"/>
    <w:rsid w:val="00D5413D"/>
    <w:rsid w:val="00D5479B"/>
    <w:rsid w:val="00D570A9"/>
    <w:rsid w:val="00D70D02"/>
    <w:rsid w:val="00D71343"/>
    <w:rsid w:val="00D744C1"/>
    <w:rsid w:val="00D770C7"/>
    <w:rsid w:val="00D80035"/>
    <w:rsid w:val="00D83AED"/>
    <w:rsid w:val="00D86945"/>
    <w:rsid w:val="00D90290"/>
    <w:rsid w:val="00D96413"/>
    <w:rsid w:val="00DA5310"/>
    <w:rsid w:val="00DB02EA"/>
    <w:rsid w:val="00DC3615"/>
    <w:rsid w:val="00DD152F"/>
    <w:rsid w:val="00DE213F"/>
    <w:rsid w:val="00DF027C"/>
    <w:rsid w:val="00E00A32"/>
    <w:rsid w:val="00E02610"/>
    <w:rsid w:val="00E116FE"/>
    <w:rsid w:val="00E16399"/>
    <w:rsid w:val="00E16849"/>
    <w:rsid w:val="00E22ACD"/>
    <w:rsid w:val="00E25655"/>
    <w:rsid w:val="00E27D3A"/>
    <w:rsid w:val="00E33A54"/>
    <w:rsid w:val="00E438C1"/>
    <w:rsid w:val="00E53528"/>
    <w:rsid w:val="00E620B0"/>
    <w:rsid w:val="00E63707"/>
    <w:rsid w:val="00E71AA7"/>
    <w:rsid w:val="00E81B40"/>
    <w:rsid w:val="00E847BA"/>
    <w:rsid w:val="00E861A4"/>
    <w:rsid w:val="00EA1DCC"/>
    <w:rsid w:val="00EC42D7"/>
    <w:rsid w:val="00ED0E31"/>
    <w:rsid w:val="00ED409E"/>
    <w:rsid w:val="00ED473E"/>
    <w:rsid w:val="00ED5FBE"/>
    <w:rsid w:val="00ED76EA"/>
    <w:rsid w:val="00EE1C7E"/>
    <w:rsid w:val="00EF555B"/>
    <w:rsid w:val="00F01FC9"/>
    <w:rsid w:val="00F027BB"/>
    <w:rsid w:val="00F11DCF"/>
    <w:rsid w:val="00F162EA"/>
    <w:rsid w:val="00F33CCD"/>
    <w:rsid w:val="00F35540"/>
    <w:rsid w:val="00F42871"/>
    <w:rsid w:val="00F52D27"/>
    <w:rsid w:val="00F76EA5"/>
    <w:rsid w:val="00F83527"/>
    <w:rsid w:val="00FB1027"/>
    <w:rsid w:val="00FB26E1"/>
    <w:rsid w:val="00FC1BEA"/>
    <w:rsid w:val="00FD583F"/>
    <w:rsid w:val="00FD7488"/>
    <w:rsid w:val="00FE3C3A"/>
    <w:rsid w:val="00FE439A"/>
    <w:rsid w:val="00FE68EA"/>
    <w:rsid w:val="00FF16B4"/>
    <w:rsid w:val="0E616E25"/>
    <w:rsid w:val="2EE20593"/>
    <w:rsid w:val="33A9E709"/>
    <w:rsid w:val="36F0B0E9"/>
    <w:rsid w:val="376DB2AD"/>
    <w:rsid w:val="41386505"/>
    <w:rsid w:val="44B01F27"/>
    <w:rsid w:val="6D8D5C82"/>
    <w:rsid w:val="6F7FDA9F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FF39D"/>
  <w15:docId w15:val="{A766A77C-2EA8-487F-B983-D14190FC3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A46A15"/>
    <w:rPr>
      <w:color w:val="3592C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6A15"/>
    <w:rPr>
      <w:color w:val="605E5C"/>
      <w:shd w:val="clear" w:color="auto" w:fill="E1DFDD"/>
    </w:rPr>
  </w:style>
  <w:style w:type="character" w:customStyle="1" w:styleId="WW8Num8ztrue">
    <w:name w:val="WW8Num8ztrue"/>
    <w:rsid w:val="007D6B3C"/>
  </w:style>
  <w:style w:type="paragraph" w:styleId="Paragraphedeliste">
    <w:name w:val="List Paragraph"/>
    <w:basedOn w:val="Normal"/>
    <w:uiPriority w:val="34"/>
    <w:unhideWhenUsed/>
    <w:qFormat/>
    <w:rsid w:val="00937214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4DC4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4DC4"/>
    <w:rPr>
      <w:rFonts w:eastAsiaTheme="minorEastAsia"/>
      <w:b/>
      <w:color w:val="082A75" w:themeColor="text2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4DC4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D4A3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4A3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4A31"/>
    <w:rPr>
      <w:rFonts w:eastAsiaTheme="minorEastAsia"/>
      <w:b/>
      <w:color w:val="082A75" w:themeColor="text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4A31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4A31"/>
    <w:rPr>
      <w:rFonts w:eastAsiaTheme="minorEastAsia"/>
      <w:b/>
      <w:bCs/>
      <w:color w:val="082A75" w:themeColor="text2"/>
      <w:sz w:val="20"/>
      <w:szCs w:val="20"/>
    </w:rPr>
  </w:style>
  <w:style w:type="table" w:styleId="TableauGrille5Fonc-Accentuation5">
    <w:name w:val="Grid Table 5 Dark Accent 5"/>
    <w:basedOn w:val="TableauNormal"/>
    <w:uiPriority w:val="50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TableauGrille1Clair-Accentuation6">
    <w:name w:val="Grid Table 1 Light Accent 6"/>
    <w:basedOn w:val="TableauNormal"/>
    <w:uiPriority w:val="46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6">
    <w:name w:val="List Table 3 Accent 6"/>
    <w:basedOn w:val="TableauNormal"/>
    <w:uiPriority w:val="48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BC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ssionsterritoriales@caf21.caf.f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bin"/><Relationship Id="rId5" Type="http://schemas.openxmlformats.org/officeDocument/2006/relationships/numbering" Target="numbering.xml"/><Relationship Id="rId15" Type="http://schemas.openxmlformats.org/officeDocument/2006/relationships/hyperlink" Target="mailto:missionsterritoriales@caf21.caf.fr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transfer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gen211\AppData\Local\Microsoft\Office\16.0\DTS\fr-FR%7b6D692DC4-9126-4BC5-BE49-CEF03EA9AD64%7d\%7b77641482-AF7D-4199-8EAD-7337B64B0213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036B11E93A4529BFDEAFE62930E4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66036-ACCA-41EA-B2E2-51D05B733016}"/>
      </w:docPartPr>
      <w:docPartBody>
        <w:p w:rsidR="000F2A58" w:rsidRDefault="009111D5" w:rsidP="009111D5">
          <w:pPr>
            <w:pStyle w:val="23036B11E93A4529BFDEAFE62930E478"/>
          </w:pPr>
          <w:r>
            <w:rPr>
              <w:lang w:bidi="fr-FR"/>
            </w:rPr>
            <w:t>NOM DE LA SOCIÉTÉ</w:t>
          </w:r>
        </w:p>
      </w:docPartBody>
    </w:docPart>
    <w:docPart>
      <w:docPartPr>
        <w:name w:val="B791B37840D9471DAA7725EC41A09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9E1999-E814-4088-8A93-00028BD4F17D}"/>
      </w:docPartPr>
      <w:docPartBody>
        <w:p w:rsidR="000F2A58" w:rsidRDefault="009111D5" w:rsidP="009111D5">
          <w:pPr>
            <w:pStyle w:val="B791B37840D9471DAA7725EC41A0941E"/>
          </w:pPr>
          <w:r w:rsidRPr="00DF027C">
            <w:rPr>
              <w:lang w:bidi="fr-FR"/>
            </w:rPr>
            <w:t>Texte du sous-titre ici</w:t>
          </w:r>
        </w:p>
      </w:docPartBody>
    </w:docPart>
    <w:docPart>
      <w:docPartPr>
        <w:name w:val="7C8F5CD12C644DFDAD7667811A383E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E14F46-35D6-4406-84AF-CFE620006CA8}"/>
      </w:docPartPr>
      <w:docPartBody>
        <w:p w:rsidR="00842D32" w:rsidRDefault="00043327" w:rsidP="00043327">
          <w:pPr>
            <w:pStyle w:val="7C8F5CD12C644DFDAD7667811A383E90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BB3855F326DD4DBC8358ECCD903778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BA82B8-8252-4971-B78E-E0B810A3003D}"/>
      </w:docPartPr>
      <w:docPartBody>
        <w:p w:rsidR="00842D32" w:rsidRDefault="00043327" w:rsidP="00043327">
          <w:pPr>
            <w:pStyle w:val="BB3855F326DD4DBC8358ECCD90377875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06EF727F30944A05A9A6D9130725E3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D2495F-ECF7-4BAF-9EBB-CC5FF998EA47}"/>
      </w:docPartPr>
      <w:docPartBody>
        <w:p w:rsidR="00842D32" w:rsidRDefault="00043327" w:rsidP="00043327">
          <w:pPr>
            <w:pStyle w:val="06EF727F30944A05A9A6D9130725E362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0DF3BAE9B96E48C493FD837494AED1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DD18F-089B-493A-A24D-304C2DDB6117}"/>
      </w:docPartPr>
      <w:docPartBody>
        <w:p w:rsidR="00842D32" w:rsidRDefault="00043327" w:rsidP="00043327">
          <w:pPr>
            <w:pStyle w:val="0DF3BAE9B96E48C493FD837494AED116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E8AB3A4C177E491CB58C6AA2B70579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2A511-F9BE-423C-9623-95470DC1F466}"/>
      </w:docPartPr>
      <w:docPartBody>
        <w:p w:rsidR="00842D32" w:rsidRDefault="00043327" w:rsidP="00043327">
          <w:pPr>
            <w:pStyle w:val="E8AB3A4C177E491CB58C6AA2B70579BA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8FE942D0FBFB49578BAA7450240160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4C65BE-14B0-41FB-9135-399B9CADEBBD}"/>
      </w:docPartPr>
      <w:docPartBody>
        <w:p w:rsidR="00842D32" w:rsidRDefault="00043327" w:rsidP="00043327">
          <w:pPr>
            <w:pStyle w:val="8FE942D0FBFB49578BAA7450240160D9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BCD73ED2671449B1BF2BBB7F2CB1A3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000DC6-CE24-4ADF-A735-2BED5CEC02A1}"/>
      </w:docPartPr>
      <w:docPartBody>
        <w:p w:rsidR="00842D32" w:rsidRDefault="00043327" w:rsidP="00043327">
          <w:pPr>
            <w:pStyle w:val="BCD73ED2671449B1BF2BBB7F2CB1A343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73BEFCA065D44E8CA444D6BCCDAC35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65258-8789-460B-ADBF-E5995FE95224}"/>
      </w:docPartPr>
      <w:docPartBody>
        <w:p w:rsidR="00842D32" w:rsidRDefault="00043327" w:rsidP="00043327">
          <w:pPr>
            <w:pStyle w:val="73BEFCA065D44E8CA444D6BCCDAC3553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ABDE61AF352E4287B998A64465F0F9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08C4DA-6A95-47FC-ADEA-AE2902433A2F}"/>
      </w:docPartPr>
      <w:docPartBody>
        <w:p w:rsidR="00842D32" w:rsidRDefault="00043327" w:rsidP="00043327">
          <w:pPr>
            <w:pStyle w:val="ABDE61AF352E4287B998A64465F0F920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8AB2BB57A59A45B692D291EBDA09E4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C8C72D-650C-4193-B0A7-FAE4D8565423}"/>
      </w:docPartPr>
      <w:docPartBody>
        <w:p w:rsidR="00842D32" w:rsidRDefault="00043327" w:rsidP="00043327">
          <w:pPr>
            <w:pStyle w:val="8AB2BB57A59A45B692D291EBDA09E459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9F3F56D84BBC472084B5A711A64655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2105CF-7650-4ACD-8464-DC5DE47D07C3}"/>
      </w:docPartPr>
      <w:docPartBody>
        <w:p w:rsidR="00842D32" w:rsidRDefault="00043327" w:rsidP="00043327">
          <w:pPr>
            <w:pStyle w:val="9F3F56D84BBC472084B5A711A64655BF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  <w:docPart>
      <w:docPartPr>
        <w:name w:val="3366C9AE6DD64BA3AA318943E77B2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0F9A95-5E77-45DA-9F65-B521523BC453}"/>
      </w:docPartPr>
      <w:docPartBody>
        <w:p w:rsidR="00842D32" w:rsidRDefault="00043327" w:rsidP="00043327">
          <w:pPr>
            <w:pStyle w:val="3366C9AE6DD64BA3AA318943E77B25B31"/>
          </w:pPr>
          <w:r w:rsidRPr="00E438C1">
            <w:rPr>
              <w:rFonts w:ascii="CG Omega" w:hAnsi="CG Omega" w:cs="CG Omega"/>
              <w:color w:val="808080" w:themeColor="background1" w:themeShade="80"/>
              <w:sz w:val="22"/>
              <w:szCs w:val="18"/>
            </w:rPr>
            <w:t>à compléter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1D5"/>
    <w:rsid w:val="00043327"/>
    <w:rsid w:val="000F2A58"/>
    <w:rsid w:val="003664A5"/>
    <w:rsid w:val="0037113A"/>
    <w:rsid w:val="00557857"/>
    <w:rsid w:val="0059059C"/>
    <w:rsid w:val="00842D32"/>
    <w:rsid w:val="009111D5"/>
    <w:rsid w:val="00BB748E"/>
    <w:rsid w:val="00C624CB"/>
    <w:rsid w:val="00D3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Sous-titreCar">
    <w:name w:val="Sous-titre Car"/>
    <w:basedOn w:val="Policepardfaut"/>
    <w:link w:val="Sous-titre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23036B11E93A4529BFDEAFE62930E478">
    <w:name w:val="23036B11E93A4529BFDEAFE62930E478"/>
    <w:rsid w:val="009111D5"/>
  </w:style>
  <w:style w:type="paragraph" w:customStyle="1" w:styleId="B791B37840D9471DAA7725EC41A0941E">
    <w:name w:val="B791B37840D9471DAA7725EC41A0941E"/>
    <w:rsid w:val="009111D5"/>
  </w:style>
  <w:style w:type="character" w:styleId="Textedelespacerserv">
    <w:name w:val="Placeholder Text"/>
    <w:basedOn w:val="Policepardfaut"/>
    <w:uiPriority w:val="99"/>
    <w:unhideWhenUsed/>
    <w:rsid w:val="00043327"/>
    <w:rPr>
      <w:color w:val="808080"/>
    </w:rPr>
  </w:style>
  <w:style w:type="paragraph" w:customStyle="1" w:styleId="7C8F5CD12C644DFDAD7667811A383E901">
    <w:name w:val="7C8F5CD12C644DFDAD7667811A383E90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B3855F326DD4DBC8358ECCD903778751">
    <w:name w:val="BB3855F326DD4DBC8358ECCD90377875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6EF727F30944A05A9A6D9130725E3621">
    <w:name w:val="06EF727F30944A05A9A6D9130725E362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DF3BAE9B96E48C493FD837494AED1161">
    <w:name w:val="0DF3BAE9B96E48C493FD837494AED116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E8AB3A4C177E491CB58C6AA2B70579BA1">
    <w:name w:val="E8AB3A4C177E491CB58C6AA2B70579BA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8FE942D0FBFB49578BAA7450240160D91">
    <w:name w:val="8FE942D0FBFB49578BAA7450240160D9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CD73ED2671449B1BF2BBB7F2CB1A3431">
    <w:name w:val="BCD73ED2671449B1BF2BBB7F2CB1A343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73BEFCA065D44E8CA444D6BCCDAC35531">
    <w:name w:val="73BEFCA065D44E8CA444D6BCCDAC3553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ABDE61AF352E4287B998A64465F0F9201">
    <w:name w:val="ABDE61AF352E4287B998A64465F0F920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8AB2BB57A59A45B692D291EBDA09E4591">
    <w:name w:val="8AB2BB57A59A45B692D291EBDA09E459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F3F56D84BBC472084B5A711A64655BF1">
    <w:name w:val="9F3F56D84BBC472084B5A711A64655BF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3366C9AE6DD64BA3AA318943E77B25B31">
    <w:name w:val="3366C9AE6DD64BA3AA318943E77B25B31"/>
    <w:rsid w:val="00043327"/>
    <w:pPr>
      <w:spacing w:after="0" w:line="276" w:lineRule="auto"/>
    </w:pPr>
    <w:rPr>
      <w:b/>
      <w:color w:val="44546A" w:themeColor="text2"/>
      <w:sz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485FB9CF2E24ABAA223C92F5BA242" ma:contentTypeVersion="18" ma:contentTypeDescription="Crée un document." ma:contentTypeScope="" ma:versionID="06e14b67dfa8ee36a797eb6ab7c5888e">
  <xsd:schema xmlns:xsd="http://www.w3.org/2001/XMLSchema" xmlns:xs="http://www.w3.org/2001/XMLSchema" xmlns:p="http://schemas.microsoft.com/office/2006/metadata/properties" xmlns:ns2="06de8823-0ed1-453f-8f92-32cf8b1ac5dd" xmlns:ns3="412afb5a-2c56-4f68-9de3-534dcabf9fa5" targetNamespace="http://schemas.microsoft.com/office/2006/metadata/properties" ma:root="true" ma:fieldsID="aa3b6f6e518dcc20b213991856a7986f" ns2:_="" ns3:_="">
    <xsd:import namespace="06de8823-0ed1-453f-8f92-32cf8b1ac5dd"/>
    <xsd:import namespace="412afb5a-2c56-4f68-9de3-534dcabf9f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ombredeproj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e8823-0ed1-453f-8f92-32cf8b1ac5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d3a89c3-dfa8-4892-b639-3079eaac7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mbredeprojet" ma:index="24" nillable="true" ma:displayName="Nombre de projet" ma:format="Dropdown" ma:internalName="Nombredeprojet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afb5a-2c56-4f68-9de3-534dcabf9f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a9b895-6c5e-4748-94fd-b8b647ed1086}" ma:internalName="TaxCatchAll" ma:showField="CatchAllData" ma:web="412afb5a-2c56-4f68-9de3-534dcabf9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12afb5a-2c56-4f68-9de3-534dcabf9fa5">
      <UserInfo>
        <DisplayName>Celine CHAMINADE 211</DisplayName>
        <AccountId>46</AccountId>
        <AccountType/>
      </UserInfo>
      <UserInfo>
        <DisplayName>Nicolas LUCIANI 211</DisplayName>
        <AccountId>6</AccountId>
        <AccountType/>
      </UserInfo>
      <UserInfo>
        <DisplayName>Josiane CAMPOLI 211</DisplayName>
        <AccountId>28</AccountId>
        <AccountType/>
      </UserInfo>
      <UserInfo>
        <DisplayName>Manuela BOSDURE 211</DisplayName>
        <AccountId>16</AccountId>
        <AccountType/>
      </UserInfo>
    </SharedWithUsers>
    <TaxCatchAll xmlns="412afb5a-2c56-4f68-9de3-534dcabf9fa5" xsi:nil="true"/>
    <lcf76f155ced4ddcb4097134ff3c332f xmlns="06de8823-0ed1-453f-8f92-32cf8b1ac5dd">
      <Terms xmlns="http://schemas.microsoft.com/office/infopath/2007/PartnerControls"/>
    </lcf76f155ced4ddcb4097134ff3c332f>
    <Nombredeprojet xmlns="06de8823-0ed1-453f-8f92-32cf8b1ac5dd" xsi:nil="true"/>
  </documentManagement>
</p:properties>
</file>

<file path=customXml/itemProps1.xml><?xml version="1.0" encoding="utf-8"?>
<ds:datastoreItem xmlns:ds="http://schemas.openxmlformats.org/officeDocument/2006/customXml" ds:itemID="{96F9206F-CE29-487D-957D-D57A3AC9A7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DFF1D1-74BE-4525-A98A-A34A533EB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de8823-0ed1-453f-8f92-32cf8b1ac5dd"/>
    <ds:schemaRef ds:uri="412afb5a-2c56-4f68-9de3-534dcabf9f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EBE92-2533-432C-A481-5150BA16D7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D66AB1-081B-4DFF-A1F0-DCA9D8D0FF38}">
  <ds:schemaRefs>
    <ds:schemaRef ds:uri="http://schemas.microsoft.com/office/2006/metadata/properties"/>
    <ds:schemaRef ds:uri="http://schemas.microsoft.com/office/infopath/2007/PartnerControls"/>
    <ds:schemaRef ds:uri="412afb5a-2c56-4f68-9de3-534dcabf9fa5"/>
    <ds:schemaRef ds:uri="06de8823-0ed1-453f-8f92-32cf8b1ac5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{77641482-AF7D-4199-8EAD-7337B64B0213}tf16392850_win32</Template>
  <TotalTime>6</TotalTime>
  <Pages>5</Pages>
  <Words>726</Words>
  <Characters>3997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GENEVOY 211</dc:creator>
  <cp:keywords/>
  <cp:lastModifiedBy>Gaelle GENEVOY 211</cp:lastModifiedBy>
  <cp:revision>10</cp:revision>
  <cp:lastPrinted>2021-03-01T15:43:00Z</cp:lastPrinted>
  <dcterms:created xsi:type="dcterms:W3CDTF">2023-01-09T10:48:00Z</dcterms:created>
  <dcterms:modified xsi:type="dcterms:W3CDTF">2023-01-20T15:59:00Z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0x010100242485FB9CF2E24ABAA223C92F5BA242</vt:lpwstr>
  </property>
  <property fmtid="{D5CDD505-2E9C-101B-9397-08002B2CF9AE}" pid="4" name="MediaServiceImageTags">
    <vt:lpwstr/>
  </property>
</Properties>
</file>