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79A43" w14:textId="767AE8EF" w:rsidR="00D077E9" w:rsidRDefault="00B613A4" w:rsidP="00D70D02">
      <w:r>
        <w:rPr>
          <w:noProof/>
          <w:lang w:val="en-US" w:eastAsia="zh-CN"/>
        </w:rPr>
        <w:drawing>
          <wp:anchor distT="0" distB="0" distL="114300" distR="114300" simplePos="0" relativeHeight="251657216" behindDoc="1" locked="0" layoutInCell="1" allowOverlap="1" wp14:anchorId="0E2643C0" wp14:editId="62EEEF9E">
            <wp:simplePos x="0" y="0"/>
            <wp:positionH relativeFrom="page">
              <wp:posOffset>-548640</wp:posOffset>
            </wp:positionH>
            <wp:positionV relativeFrom="page">
              <wp:posOffset>7620</wp:posOffset>
            </wp:positionV>
            <wp:extent cx="9529445" cy="4118605"/>
            <wp:effectExtent l="0" t="0" r="0" b="0"/>
            <wp:wrapNone/>
            <wp:docPr id="4" name="Image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129" cy="4152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41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927" behindDoc="0" locked="0" layoutInCell="1" allowOverlap="1" wp14:anchorId="6F658589" wp14:editId="11DF7C42">
                <wp:simplePos x="0" y="0"/>
                <wp:positionH relativeFrom="column">
                  <wp:posOffset>1672590</wp:posOffset>
                </wp:positionH>
                <wp:positionV relativeFrom="paragraph">
                  <wp:posOffset>100965</wp:posOffset>
                </wp:positionV>
                <wp:extent cx="1948069" cy="952500"/>
                <wp:effectExtent l="0" t="0" r="0" b="0"/>
                <wp:wrapNone/>
                <wp:docPr id="20" name="Rectangle : avec coin rog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69" cy="95250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E69B0" w14:textId="77777777" w:rsidR="00157B31" w:rsidRDefault="00D96413" w:rsidP="00ED0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33B80">
                              <w:rPr>
                                <w:color w:val="FF0000"/>
                              </w:rPr>
                              <w:t xml:space="preserve">Formulaire </w:t>
                            </w:r>
                          </w:p>
                          <w:p w14:paraId="608355EB" w14:textId="77777777" w:rsidR="00157B31" w:rsidRDefault="00D96413" w:rsidP="00ED0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933B80">
                              <w:rPr>
                                <w:color w:val="FF0000"/>
                              </w:rPr>
                              <w:t>à</w:t>
                            </w:r>
                            <w:proofErr w:type="gramEnd"/>
                            <w:r w:rsidRPr="00933B80">
                              <w:rPr>
                                <w:color w:val="FF0000"/>
                              </w:rPr>
                              <w:t xml:space="preserve"> destination </w:t>
                            </w:r>
                          </w:p>
                          <w:p w14:paraId="1AC5A6A0" w14:textId="09496A65" w:rsidR="00ED0E31" w:rsidRPr="00933B80" w:rsidRDefault="006D422A" w:rsidP="00ED0E3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d</w:t>
                            </w:r>
                            <w:r w:rsidR="00FD5D7A">
                              <w:rPr>
                                <w:color w:val="FF0000"/>
                              </w:rPr>
                              <w:t>u</w:t>
                            </w:r>
                            <w:proofErr w:type="gramEnd"/>
                            <w:r w:rsidR="00FD5D7A">
                              <w:rPr>
                                <w:color w:val="FF0000"/>
                              </w:rPr>
                              <w:t>/des jeunes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58589" id="Rectangle : avec coin rogné 20" o:spid="_x0000_s1026" style="position:absolute;margin-left:131.7pt;margin-top:7.95pt;width:153.4pt;height:75pt;z-index:2516589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48069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" adj="-11796480,,5400" path="m,l1789316,r158753,158753l1948069,952500,,952500,,xe" fillcolor="#002060" stroked="f" strokeweight="2pt">
                <v:stroke joinstyle="miter"/>
                <v:formulas/>
                <v:path arrowok="t" o:connecttype="custom" o:connectlocs="0,0;1789316,0;1948069,158753;1948069,952500;0,952500;0,0" o:connectangles="0,0,0,0,0,0" textboxrect="0,0,1948069,952500"/>
                <v:textbox>
                  <w:txbxContent>
                    <w:p w14:paraId="659E69B0" w14:textId="77777777" w:rsidR="00157B31" w:rsidRDefault="00D96413" w:rsidP="00ED0E31">
                      <w:pPr>
                        <w:jc w:val="center"/>
                        <w:rPr>
                          <w:color w:val="FF0000"/>
                        </w:rPr>
                      </w:pPr>
                      <w:r w:rsidRPr="00933B80">
                        <w:rPr>
                          <w:color w:val="FF0000"/>
                        </w:rPr>
                        <w:t xml:space="preserve">Formulaire </w:t>
                      </w:r>
                    </w:p>
                    <w:p w14:paraId="608355EB" w14:textId="77777777" w:rsidR="00157B31" w:rsidRDefault="00D96413" w:rsidP="00ED0E31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933B80">
                        <w:rPr>
                          <w:color w:val="FF0000"/>
                        </w:rPr>
                        <w:t>à</w:t>
                      </w:r>
                      <w:proofErr w:type="gramEnd"/>
                      <w:r w:rsidRPr="00933B80">
                        <w:rPr>
                          <w:color w:val="FF0000"/>
                        </w:rPr>
                        <w:t xml:space="preserve"> destination </w:t>
                      </w:r>
                    </w:p>
                    <w:p w14:paraId="1AC5A6A0" w14:textId="09496A65" w:rsidR="00ED0E31" w:rsidRPr="00933B80" w:rsidRDefault="006D422A" w:rsidP="00ED0E31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d</w:t>
                      </w:r>
                      <w:r w:rsidR="00FD5D7A">
                        <w:rPr>
                          <w:color w:val="FF0000"/>
                        </w:rPr>
                        <w:t>u</w:t>
                      </w:r>
                      <w:proofErr w:type="gramEnd"/>
                      <w:r w:rsidR="00FD5D7A">
                        <w:rPr>
                          <w:color w:val="FF0000"/>
                        </w:rPr>
                        <w:t>/des jeunes</w:t>
                      </w:r>
                    </w:p>
                  </w:txbxContent>
                </v:textbox>
              </v:shape>
            </w:pict>
          </mc:Fallback>
        </mc:AlternateContent>
      </w:r>
      <w:r w:rsidR="00AB02A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F33AB32" wp14:editId="45AEB62F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76ED" id="Rectangle 3" o:spid="_x0000_s1026" alt="rectangle blanc pour le texte sur la couverture" style="position:absolute;margin-left:-15.95pt;margin-top:73.85pt;width:310.15pt;height:681.6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7"/>
      </w:tblGrid>
      <w:tr w:rsidR="00D077E9" w14:paraId="2D613D82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375BFFF" w14:textId="47FC335A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034DD0B7" wp14:editId="612668AB">
                      <wp:extent cx="3586348" cy="2343150"/>
                      <wp:effectExtent l="0" t="0" r="0" b="0"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6348" cy="2343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17C76A" w14:textId="77777777" w:rsidR="003A08F2" w:rsidRDefault="003A08F2" w:rsidP="00A46A15">
                                  <w:pPr>
                                    <w:pStyle w:val="Titre"/>
                                    <w:rPr>
                                      <w:lang w:bidi="fr-FR"/>
                                    </w:rPr>
                                  </w:pPr>
                                </w:p>
                                <w:p w14:paraId="006731F3" w14:textId="77777777" w:rsidR="00D96413" w:rsidRPr="00D96413" w:rsidRDefault="00D96413" w:rsidP="00A46A15">
                                  <w:pPr>
                                    <w:pStyle w:val="Titre"/>
                                    <w:rPr>
                                      <w:sz w:val="48"/>
                                      <w:szCs w:val="40"/>
                                      <w:lang w:bidi="fr-FR"/>
                                    </w:rPr>
                                  </w:pPr>
                                </w:p>
                                <w:p w14:paraId="464A1223" w14:textId="69DCFD7E" w:rsidR="00D077E9" w:rsidRPr="00D86945" w:rsidRDefault="00A46A15" w:rsidP="00A46A15">
                                  <w:pPr>
                                    <w:pStyle w:val="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 xml:space="preserve">BOURSE JEUNES </w:t>
                                  </w:r>
                                  <w:r w:rsidR="00D077E9" w:rsidRPr="00D86945">
                                    <w:rPr>
                                      <w:lang w:bidi="fr-FR"/>
                                    </w:rPr>
                                    <w:t>20</w:t>
                                  </w:r>
                                  <w:r>
                                    <w:rPr>
                                      <w:lang w:bidi="fr-FR"/>
                                    </w:rPr>
                                    <w:t>2</w:t>
                                  </w:r>
                                  <w:r w:rsidR="00282825">
                                    <w:rPr>
                                      <w:lang w:bidi="fr-F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34DD0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7" type="#_x0000_t202" style="width:282.4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GtGAIAADQ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" filled="f" stroked="f" strokeweight=".5pt">
                      <v:textbox>
                        <w:txbxContent>
                          <w:p w14:paraId="5717C76A" w14:textId="77777777" w:rsidR="003A08F2" w:rsidRDefault="003A08F2" w:rsidP="00A46A15">
                            <w:pPr>
                              <w:pStyle w:val="Titre"/>
                              <w:rPr>
                                <w:lang w:bidi="fr-FR"/>
                              </w:rPr>
                            </w:pPr>
                          </w:p>
                          <w:p w14:paraId="006731F3" w14:textId="77777777" w:rsidR="00D96413" w:rsidRPr="00D96413" w:rsidRDefault="00D96413" w:rsidP="00A46A15">
                            <w:pPr>
                              <w:pStyle w:val="Titre"/>
                              <w:rPr>
                                <w:sz w:val="48"/>
                                <w:szCs w:val="40"/>
                                <w:lang w:bidi="fr-FR"/>
                              </w:rPr>
                            </w:pPr>
                          </w:p>
                          <w:p w14:paraId="464A1223" w14:textId="69DCFD7E" w:rsidR="00D077E9" w:rsidRPr="00D86945" w:rsidRDefault="00A46A15" w:rsidP="00A46A15">
                            <w:pPr>
                              <w:pStyle w:val="Titre"/>
                            </w:pPr>
                            <w:r>
                              <w:rPr>
                                <w:lang w:bidi="fr-FR"/>
                              </w:rPr>
                              <w:t xml:space="preserve">BOURSE JEUNES </w:t>
                            </w:r>
                            <w:r w:rsidR="00D077E9" w:rsidRPr="00D86945">
                              <w:rPr>
                                <w:lang w:bidi="fr-FR"/>
                              </w:rPr>
                              <w:t>20</w:t>
                            </w:r>
                            <w:r>
                              <w:rPr>
                                <w:lang w:bidi="fr-FR"/>
                              </w:rPr>
                              <w:t>2</w:t>
                            </w:r>
                            <w:r w:rsidR="00282825">
                              <w:rPr>
                                <w:lang w:bidi="fr-FR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539AAB" w14:textId="77777777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25B41673" wp14:editId="198A5585">
                      <wp:extent cx="1390918" cy="0"/>
                      <wp:effectExtent l="0" t="19050" r="19050" b="19050"/>
                      <wp:docPr id="5" name="Connecteur droit 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B191209" id="Connecteur droit 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5B83D3C1" w14:textId="77777777" w:rsidTr="00270C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6815E3A" w14:textId="77777777" w:rsidR="00A46A15" w:rsidRDefault="00FE25E7" w:rsidP="00A46A15">
            <w:sdt>
              <w:sdtPr>
                <w:id w:val="94681121"/>
                <w:placeholder>
                  <w:docPart w:val="23036B11E93A4529BFDEAFE62930E478"/>
                </w:placeholder>
                <w15:appearance w15:val="hidden"/>
              </w:sdtPr>
              <w:sdtEndPr/>
              <w:sdtContent>
                <w:r w:rsidR="00A46A15">
                  <w:t>DOSSIER DE CANDIDATURE</w:t>
                </w:r>
              </w:sdtContent>
            </w:sdt>
          </w:p>
          <w:p w14:paraId="5C5C49B0" w14:textId="77777777" w:rsidR="00D077E9" w:rsidRDefault="00D077E9" w:rsidP="00056F4C">
            <w:pPr>
              <w:rPr>
                <w:noProof/>
              </w:rPr>
            </w:pPr>
          </w:p>
        </w:tc>
      </w:tr>
      <w:tr w:rsidR="00D077E9" w14:paraId="65E71670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B5F85C0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3D0B1B5" wp14:editId="6AFF8A48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848ADF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4A9B1381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3A48265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CF38F59" w14:textId="77777777" w:rsidR="00D077E9" w:rsidRDefault="00A46A15" w:rsidP="00AB02A7">
            <w:r>
              <w:t>A envoyer par mail à l’adresse suivante :</w:t>
            </w:r>
          </w:p>
          <w:p w14:paraId="26CF4EEE" w14:textId="77777777" w:rsidR="00A46A15" w:rsidRDefault="00FE25E7" w:rsidP="00AB02A7">
            <w:hyperlink r:id="rId12" w:history="1">
              <w:r w:rsidR="00A46A15" w:rsidRPr="00BE4FA8">
                <w:rPr>
                  <w:rStyle w:val="Lienhypertexte"/>
                </w:rPr>
                <w:t>missionsterritoriales@caf21.caf.fr</w:t>
              </w:r>
            </w:hyperlink>
            <w:r w:rsidR="00A46A15">
              <w:t xml:space="preserve"> </w:t>
            </w:r>
          </w:p>
          <w:p w14:paraId="7A13D534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6D54ABEA" w14:textId="6DDEF8A8" w:rsidR="00D077E9" w:rsidRDefault="003A08F2">
      <w:pPr>
        <w:spacing w:after="200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4F06FB1" wp14:editId="6868EA7C">
                <wp:simplePos x="0" y="0"/>
                <wp:positionH relativeFrom="column">
                  <wp:posOffset>-748739</wp:posOffset>
                </wp:positionH>
                <wp:positionV relativeFrom="page">
                  <wp:align>bottom</wp:align>
                </wp:positionV>
                <wp:extent cx="7760970" cy="6857752"/>
                <wp:effectExtent l="0" t="0" r="0" b="635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685775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E5ED6" id="Rectangle 2" o:spid="_x0000_s1026" alt="rectangle coloré" style="position:absolute;margin-left:-58.95pt;margin-top:0;width:611.1pt;height:540pt;z-index:-251658239;visibility:visible;mso-wrap-style:square;mso-height-percent:0;mso-wrap-distance-left:9pt;mso-wrap-distance-top:0;mso-wrap-distance-right:9pt;mso-wrap-distance-bottom:0;mso-position-horizontal:absolute;mso-position-horizontal-relative:text;mso-position-vertical:bottom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" fillcolor="#34aba2 [3206]" stroked="f" strokeweight="2pt">
                <w10:wrap anchory="page"/>
              </v:rect>
            </w:pict>
          </mc:Fallback>
        </mc:AlternateContent>
      </w:r>
      <w:r w:rsidRPr="00D967AC">
        <w:rPr>
          <w:noProof/>
          <w:lang w:val="en-US" w:eastAsia="zh-CN"/>
        </w:rPr>
        <w:drawing>
          <wp:anchor distT="0" distB="0" distL="114300" distR="114300" simplePos="0" relativeHeight="251658244" behindDoc="0" locked="0" layoutInCell="1" allowOverlap="1" wp14:anchorId="0154FD9D" wp14:editId="1BF87A7B">
            <wp:simplePos x="0" y="0"/>
            <wp:positionH relativeFrom="margin">
              <wp:posOffset>5611816</wp:posOffset>
            </wp:positionH>
            <wp:positionV relativeFrom="paragraph">
              <wp:posOffset>6826307</wp:posOffset>
            </wp:positionV>
            <wp:extent cx="819397" cy="1272628"/>
            <wp:effectExtent l="0" t="0" r="0" b="3810"/>
            <wp:wrapNone/>
            <wp:docPr id="12" name="Graphisme 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sme 201" descr="espace réservé du log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127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lang w:bidi="fr-FR"/>
        </w:rPr>
        <w:br w:type="page"/>
      </w:r>
    </w:p>
    <w:p w14:paraId="6454190E" w14:textId="575F13D4" w:rsidR="00D077E9" w:rsidRDefault="00C01871" w:rsidP="00EC42D7">
      <w:pPr>
        <w:pStyle w:val="Titre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C95D113" wp14:editId="0B9689AF">
                <wp:simplePos x="0" y="0"/>
                <wp:positionH relativeFrom="column">
                  <wp:posOffset>-137160</wp:posOffset>
                </wp:positionH>
                <wp:positionV relativeFrom="paragraph">
                  <wp:posOffset>5492115</wp:posOffset>
                </wp:positionV>
                <wp:extent cx="6798283" cy="3376295"/>
                <wp:effectExtent l="0" t="0" r="317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283" cy="337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BCBD4" id="Rectangle 9" o:spid="_x0000_s1026" style="position:absolute;margin-left:-10.8pt;margin-top:432.45pt;width:535.3pt;height:265.8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" fillcolor="#d8d8d8 [2732]" stroked="f" strokeweight="2pt"/>
            </w:pict>
          </mc:Fallback>
        </mc:AlternateContent>
      </w:r>
      <w:r w:rsidR="00466427">
        <w:t>R</w:t>
      </w:r>
      <w:r w:rsidR="00500260">
        <w:t>EGLEMENT DU DISPOSITIF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07641424" w14:textId="77777777" w:rsidTr="00DF027C">
        <w:trPr>
          <w:trHeight w:val="3546"/>
        </w:trPr>
        <w:tc>
          <w:tcPr>
            <w:tcW w:w="9999" w:type="dxa"/>
          </w:tcPr>
          <w:sdt>
            <w:sdtPr>
              <w:id w:val="1660650702"/>
              <w:placeholder>
                <w:docPart w:val="956C7713003849BA8774677A30665570"/>
              </w:placeholder>
              <w15:appearance w15:val="hidden"/>
            </w:sdtPr>
            <w:sdtEndPr/>
            <w:sdtContent>
              <w:p w14:paraId="7CEDABD6" w14:textId="77777777" w:rsidR="00EC42D7" w:rsidRDefault="00EC42D7" w:rsidP="00DF027C">
                <w:pPr>
                  <w:pStyle w:val="Titre2"/>
                </w:pPr>
              </w:p>
              <w:p w14:paraId="2ED834CD" w14:textId="6465F61A" w:rsidR="00D077E9" w:rsidRPr="00EC42D7" w:rsidRDefault="003A08F2" w:rsidP="00EC42D7">
                <w:pPr>
                  <w:pStyle w:val="Titre2"/>
                  <w:rPr>
                    <w:b/>
                    <w:bCs/>
                  </w:rPr>
                </w:pPr>
                <w:r w:rsidRPr="00937214">
                  <w:rPr>
                    <w:b/>
                    <w:bCs/>
                  </w:rPr>
                  <w:t>Conditions d’attribution de la bourse</w:t>
                </w:r>
              </w:p>
            </w:sdtContent>
          </w:sdt>
          <w:p w14:paraId="376E61C8" w14:textId="77777777" w:rsidR="00DF027C" w:rsidRPr="00DF027C" w:rsidRDefault="007D6B3C" w:rsidP="00DF027C">
            <w:pPr>
              <w:pStyle w:val="Contenu"/>
            </w:pPr>
            <w:r>
              <w:rPr>
                <w:rFonts w:ascii="Arial" w:hAnsi="Arial" w:cs="Arial"/>
                <w:szCs w:val="28"/>
              </w:rPr>
              <w:t>Pour être recevable votre projet doit répondre à plusieurs conditions :</w:t>
            </w:r>
          </w:p>
          <w:p w14:paraId="20AA102C" w14:textId="77777777" w:rsidR="00DF027C" w:rsidRPr="00937214" w:rsidRDefault="00DF027C" w:rsidP="00DF027C">
            <w:pPr>
              <w:rPr>
                <w:b w:val="0"/>
              </w:rPr>
            </w:pPr>
          </w:p>
          <w:p w14:paraId="373B2BA5" w14:textId="0C0C44C7" w:rsidR="007D6B3C" w:rsidRPr="00937214" w:rsidRDefault="007D6B3C" w:rsidP="006C1704">
            <w:pPr>
              <w:numPr>
                <w:ilvl w:val="0"/>
                <w:numId w:val="1"/>
              </w:numPr>
              <w:suppressAutoHyphens/>
              <w:spacing w:before="40" w:after="40"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 xml:space="preserve">Vous devez avoir entre 11 et </w:t>
            </w:r>
            <w:r w:rsidR="002156BC">
              <w:rPr>
                <w:rFonts w:ascii="CG Omega" w:hAnsi="CG Omega" w:cs="CG Omega"/>
                <w:b w:val="0"/>
                <w:sz w:val="22"/>
              </w:rPr>
              <w:t>18</w:t>
            </w:r>
            <w:r w:rsidRPr="00937214">
              <w:rPr>
                <w:rFonts w:ascii="CG Omega" w:hAnsi="CG Omega" w:cs="CG Omega"/>
                <w:b w:val="0"/>
                <w:sz w:val="22"/>
              </w:rPr>
              <w:t xml:space="preserve"> ans révolus et être porteurs du projet</w:t>
            </w:r>
            <w:r w:rsidR="00157B31">
              <w:rPr>
                <w:rFonts w:ascii="CG Omega" w:hAnsi="CG Omega" w:cs="CG Omega"/>
                <w:b w:val="0"/>
                <w:sz w:val="22"/>
              </w:rPr>
              <w:t> ;</w:t>
            </w:r>
          </w:p>
          <w:p w14:paraId="7406339A" w14:textId="16C2CA5C" w:rsidR="006C1704" w:rsidRPr="00937214" w:rsidRDefault="007D6B3C" w:rsidP="006C1704">
            <w:pPr>
              <w:numPr>
                <w:ilvl w:val="0"/>
                <w:numId w:val="1"/>
              </w:numPr>
              <w:suppressAutoHyphens/>
              <w:spacing w:before="40" w:after="40"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>Le projet peut être individuel ou collectif</w:t>
            </w:r>
            <w:r w:rsidR="00157B31">
              <w:rPr>
                <w:rFonts w:ascii="CG Omega" w:hAnsi="CG Omega" w:cs="CG Omega"/>
                <w:b w:val="0"/>
                <w:sz w:val="22"/>
              </w:rPr>
              <w:t> ;</w:t>
            </w:r>
          </w:p>
          <w:p w14:paraId="2CF692E8" w14:textId="7FA525B8" w:rsidR="00937214" w:rsidRPr="00937214" w:rsidRDefault="00937214" w:rsidP="00937214">
            <w:pPr>
              <w:numPr>
                <w:ilvl w:val="0"/>
                <w:numId w:val="2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>Le projet peut s’inscrire dans les champs suivants : solidarité, fraternité, environnement, manifestations culturelles, loisirs</w:t>
            </w:r>
            <w:r w:rsidR="00157B31">
              <w:rPr>
                <w:rFonts w:ascii="CG Omega" w:hAnsi="CG Omega" w:cs="CG Omega"/>
                <w:b w:val="0"/>
                <w:sz w:val="22"/>
              </w:rPr>
              <w:t>, etc. ;</w:t>
            </w:r>
          </w:p>
          <w:p w14:paraId="0A6EA0C8" w14:textId="196F1A0B" w:rsidR="00937214" w:rsidRPr="00937214" w:rsidRDefault="00937214" w:rsidP="006C1704">
            <w:pPr>
              <w:numPr>
                <w:ilvl w:val="0"/>
                <w:numId w:val="1"/>
              </w:numPr>
              <w:suppressAutoHyphens/>
              <w:spacing w:before="40" w:after="40"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>Pour les projets concernant des séjours, le jury veillera à ce que les projets proposés soient réellement à l'initiative des jeunes et non des projets organisés et portés par une structure</w:t>
            </w:r>
            <w:r w:rsidR="00157B31">
              <w:rPr>
                <w:rFonts w:ascii="CG Omega" w:hAnsi="CG Omega" w:cs="CG Omega"/>
                <w:b w:val="0"/>
                <w:sz w:val="22"/>
              </w:rPr>
              <w:t> ;</w:t>
            </w:r>
          </w:p>
          <w:p w14:paraId="511ACB9B" w14:textId="47023430" w:rsidR="007D6B3C" w:rsidRPr="00937214" w:rsidRDefault="007D6B3C" w:rsidP="006C1704">
            <w:pPr>
              <w:numPr>
                <w:ilvl w:val="0"/>
                <w:numId w:val="1"/>
              </w:numPr>
              <w:suppressAutoHyphens/>
              <w:spacing w:before="40" w:after="40"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>Vous devez être soutenus par un</w:t>
            </w:r>
            <w:r w:rsidR="00E53528">
              <w:rPr>
                <w:rFonts w:ascii="CG Omega" w:hAnsi="CG Omega" w:cs="CG Omega"/>
                <w:b w:val="0"/>
                <w:sz w:val="22"/>
              </w:rPr>
              <w:t xml:space="preserve"> accompagnateur (</w:t>
            </w:r>
            <w:r w:rsidRPr="00937214">
              <w:rPr>
                <w:rFonts w:ascii="CG Omega" w:hAnsi="CG Omega" w:cs="CG Omega"/>
                <w:b w:val="0"/>
                <w:sz w:val="22"/>
              </w:rPr>
              <w:t>personne majeure référente</w:t>
            </w:r>
            <w:r w:rsidR="00E53528">
              <w:rPr>
                <w:rFonts w:ascii="CG Omega" w:hAnsi="CG Omega" w:cs="CG Omega"/>
                <w:b w:val="0"/>
                <w:sz w:val="22"/>
              </w:rPr>
              <w:t>)</w:t>
            </w:r>
            <w:r w:rsidRPr="00937214">
              <w:rPr>
                <w:rFonts w:ascii="CG Omega" w:hAnsi="CG Omega" w:cs="CG Omega"/>
                <w:b w:val="0"/>
                <w:sz w:val="22"/>
              </w:rPr>
              <w:t xml:space="preserve"> issue d’une structure proche de chez vous (accueil jeunes, association, centre social, PIJ</w:t>
            </w:r>
            <w:r w:rsidR="00157B31">
              <w:rPr>
                <w:rFonts w:ascii="CG Omega" w:hAnsi="CG Omega" w:cs="CG Omega"/>
                <w:b w:val="0"/>
                <w:sz w:val="22"/>
              </w:rPr>
              <w:t>, etc.</w:t>
            </w:r>
            <w:r w:rsidRPr="00937214">
              <w:rPr>
                <w:rFonts w:ascii="CG Omega" w:hAnsi="CG Omega" w:cs="CG Omega"/>
                <w:b w:val="0"/>
                <w:sz w:val="22"/>
              </w:rPr>
              <w:t>)</w:t>
            </w:r>
            <w:r w:rsidR="00157B31">
              <w:rPr>
                <w:rFonts w:ascii="CG Omega" w:hAnsi="CG Omega" w:cs="CG Omega"/>
                <w:b w:val="0"/>
                <w:sz w:val="22"/>
              </w:rPr>
              <w:t> ;</w:t>
            </w:r>
          </w:p>
          <w:p w14:paraId="0C01E6EF" w14:textId="2F7BBD07" w:rsidR="007D6B3C" w:rsidRPr="00937214" w:rsidRDefault="007D6B3C" w:rsidP="006C1704">
            <w:pPr>
              <w:numPr>
                <w:ilvl w:val="0"/>
                <w:numId w:val="1"/>
              </w:numPr>
              <w:suppressAutoHyphens/>
              <w:spacing w:before="40" w:after="40"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>Vous vous engagez à organiser une restitution de votre projet dont la forme vous appartient</w:t>
            </w:r>
            <w:r w:rsidR="00157B31">
              <w:rPr>
                <w:rFonts w:ascii="CG Omega" w:hAnsi="CG Omega" w:cs="CG Omega"/>
                <w:b w:val="0"/>
                <w:sz w:val="22"/>
              </w:rPr>
              <w:t> ;</w:t>
            </w:r>
          </w:p>
          <w:p w14:paraId="40050856" w14:textId="2202B68C" w:rsidR="007D6B3C" w:rsidRPr="00937214" w:rsidRDefault="007D6B3C" w:rsidP="006C1704">
            <w:pPr>
              <w:numPr>
                <w:ilvl w:val="0"/>
                <w:numId w:val="1"/>
              </w:numPr>
              <w:suppressAutoHyphens/>
              <w:spacing w:before="40" w:after="40" w:line="240" w:lineRule="auto"/>
              <w:jc w:val="both"/>
              <w:rPr>
                <w:rFonts w:ascii="CG Omega" w:hAnsi="CG Omega" w:cs="CG Omega"/>
                <w:b w:val="0"/>
                <w:sz w:val="22"/>
              </w:rPr>
            </w:pPr>
            <w:r w:rsidRPr="00937214">
              <w:rPr>
                <w:rFonts w:ascii="CG Omega" w:hAnsi="CG Omega" w:cs="CG Omega"/>
                <w:b w:val="0"/>
                <w:sz w:val="22"/>
              </w:rPr>
              <w:t>Le projet doit se dérouler hors temps scolaire</w:t>
            </w:r>
            <w:r w:rsidR="00157B31">
              <w:rPr>
                <w:rFonts w:ascii="CG Omega" w:hAnsi="CG Omega" w:cs="CG Omega"/>
                <w:b w:val="0"/>
                <w:sz w:val="22"/>
              </w:rPr>
              <w:t>.</w:t>
            </w:r>
          </w:p>
          <w:p w14:paraId="6F9F7021" w14:textId="77777777" w:rsidR="007D6B3C" w:rsidRDefault="007D6B3C" w:rsidP="00CC7061">
            <w:pPr>
              <w:suppressAutoHyphens/>
              <w:spacing w:before="40" w:after="40" w:line="240" w:lineRule="auto"/>
              <w:ind w:left="720"/>
              <w:jc w:val="both"/>
              <w:rPr>
                <w:rFonts w:ascii="CG Omega" w:hAnsi="CG Omega" w:cs="CG Omega"/>
                <w:b w:val="0"/>
                <w:strike/>
                <w:sz w:val="22"/>
              </w:rPr>
            </w:pPr>
          </w:p>
          <w:p w14:paraId="3630C0E0" w14:textId="2E438704" w:rsidR="00CC7061" w:rsidRPr="007D6B3C" w:rsidRDefault="00CC7061" w:rsidP="00CC7061">
            <w:pPr>
              <w:suppressAutoHyphens/>
              <w:spacing w:before="40" w:after="40" w:line="240" w:lineRule="auto"/>
              <w:ind w:left="720"/>
              <w:jc w:val="both"/>
              <w:rPr>
                <w:rFonts w:ascii="CG Omega" w:hAnsi="CG Omega" w:cs="CG Omega"/>
                <w:sz w:val="22"/>
              </w:rPr>
            </w:pPr>
          </w:p>
        </w:tc>
      </w:tr>
      <w:tr w:rsidR="00DF027C" w14:paraId="63981236" w14:textId="77777777" w:rsidTr="00DF027C">
        <w:trPr>
          <w:trHeight w:val="5931"/>
        </w:trPr>
        <w:tc>
          <w:tcPr>
            <w:tcW w:w="9999" w:type="dxa"/>
          </w:tcPr>
          <w:p w14:paraId="2565567D" w14:textId="77777777" w:rsidR="006C1704" w:rsidRPr="006C1704" w:rsidRDefault="006C1704" w:rsidP="006C1704">
            <w:pPr>
              <w:pStyle w:val="Contenu"/>
              <w:rPr>
                <w:rFonts w:ascii="Arial" w:hAnsi="Arial" w:cs="Arial"/>
                <w:szCs w:val="28"/>
              </w:rPr>
            </w:pPr>
            <w:r w:rsidRPr="006C1704">
              <w:rPr>
                <w:rFonts w:ascii="Arial" w:hAnsi="Arial" w:cs="Arial"/>
                <w:szCs w:val="28"/>
              </w:rPr>
              <w:t>Le projet ne sera pas retenu s’il a pour objet</w:t>
            </w:r>
            <w:r>
              <w:rPr>
                <w:rFonts w:ascii="Arial" w:hAnsi="Arial" w:cs="Arial"/>
                <w:szCs w:val="28"/>
              </w:rPr>
              <w:t xml:space="preserve"> de financer</w:t>
            </w:r>
            <w:r w:rsidRPr="006C1704">
              <w:rPr>
                <w:rFonts w:ascii="Arial" w:hAnsi="Arial" w:cs="Arial"/>
                <w:szCs w:val="28"/>
              </w:rPr>
              <w:t> :</w:t>
            </w:r>
          </w:p>
          <w:p w14:paraId="3BB3AFBC" w14:textId="77777777" w:rsidR="006C1704" w:rsidRPr="00937214" w:rsidRDefault="006C1704" w:rsidP="006C1704">
            <w:pPr>
              <w:suppressAutoHyphens/>
              <w:spacing w:line="240" w:lineRule="auto"/>
              <w:ind w:left="720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</w:p>
          <w:p w14:paraId="77698D38" w14:textId="6979DAEB" w:rsidR="006C1704" w:rsidRPr="00937214" w:rsidRDefault="006C1704" w:rsidP="006C1704">
            <w:pPr>
              <w:numPr>
                <w:ilvl w:val="0"/>
                <w:numId w:val="3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>Vos études</w:t>
            </w:r>
            <w:r w:rsidR="00157B31">
              <w:rPr>
                <w:rFonts w:ascii="CG Omega" w:hAnsi="CG Omega" w:cs="CG Omega"/>
                <w:b w:val="0"/>
                <w:bCs/>
                <w:sz w:val="22"/>
              </w:rPr>
              <w:t> ;</w:t>
            </w:r>
          </w:p>
          <w:p w14:paraId="275B99F4" w14:textId="61C9019B" w:rsidR="006C1704" w:rsidRPr="00937214" w:rsidRDefault="006C1704" w:rsidP="006C1704">
            <w:pPr>
              <w:numPr>
                <w:ilvl w:val="0"/>
                <w:numId w:val="3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>Une formation</w:t>
            </w:r>
            <w:r w:rsidR="00157B31">
              <w:rPr>
                <w:rFonts w:ascii="CG Omega" w:hAnsi="CG Omega" w:cs="CG Omega"/>
                <w:b w:val="0"/>
                <w:bCs/>
                <w:sz w:val="22"/>
              </w:rPr>
              <w:t> ;</w:t>
            </w:r>
          </w:p>
          <w:p w14:paraId="002DDBD1" w14:textId="74657FCC" w:rsidR="00937214" w:rsidRDefault="006C1704" w:rsidP="00937214">
            <w:pPr>
              <w:numPr>
                <w:ilvl w:val="0"/>
                <w:numId w:val="3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>Un stage</w:t>
            </w:r>
            <w:r w:rsidR="00157B31">
              <w:rPr>
                <w:rFonts w:ascii="CG Omega" w:hAnsi="CG Omega" w:cs="CG Omega"/>
                <w:b w:val="0"/>
                <w:bCs/>
                <w:sz w:val="22"/>
              </w:rPr>
              <w:t> ;</w:t>
            </w:r>
          </w:p>
          <w:p w14:paraId="7A56A0E9" w14:textId="423208CD" w:rsidR="00937214" w:rsidRDefault="006C1704" w:rsidP="00937214">
            <w:pPr>
              <w:numPr>
                <w:ilvl w:val="0"/>
                <w:numId w:val="3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>Un séjour linguistique</w:t>
            </w:r>
            <w:r w:rsidR="00157B31">
              <w:rPr>
                <w:rFonts w:ascii="CG Omega" w:hAnsi="CG Omega" w:cs="CG Omega"/>
                <w:b w:val="0"/>
                <w:bCs/>
                <w:sz w:val="22"/>
              </w:rPr>
              <w:t> ;</w:t>
            </w:r>
          </w:p>
          <w:p w14:paraId="7B273EF2" w14:textId="699478E4" w:rsidR="00C01871" w:rsidRPr="00667F9E" w:rsidRDefault="006C1704" w:rsidP="00667F9E">
            <w:pPr>
              <w:numPr>
                <w:ilvl w:val="0"/>
                <w:numId w:val="3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>Votre participation à des compétitions.</w:t>
            </w:r>
          </w:p>
          <w:p w14:paraId="2BA6B284" w14:textId="77777777" w:rsidR="00937214" w:rsidRDefault="00937214" w:rsidP="00937214">
            <w:p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</w:p>
          <w:p w14:paraId="351B3B4F" w14:textId="77777777" w:rsidR="00937214" w:rsidRPr="00937214" w:rsidRDefault="00937214" w:rsidP="00FC0847">
            <w:pPr>
              <w:pStyle w:val="Titre2"/>
              <w:spacing w:before="240"/>
              <w:rPr>
                <w:b/>
                <w:bCs/>
              </w:rPr>
            </w:pPr>
            <w:r w:rsidRPr="00937214">
              <w:rPr>
                <w:b/>
                <w:bCs/>
              </w:rPr>
              <w:t>Modalités du jury</w:t>
            </w:r>
          </w:p>
          <w:p w14:paraId="70BF18DE" w14:textId="0B072B79" w:rsidR="00937214" w:rsidRDefault="007D3A3C" w:rsidP="00937214">
            <w:p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>
              <w:rPr>
                <w:rFonts w:ascii="CG Omega" w:hAnsi="CG Omega" w:cs="CG Omega"/>
                <w:b w:val="0"/>
                <w:bCs/>
                <w:sz w:val="22"/>
              </w:rPr>
              <w:t xml:space="preserve">Afin </w:t>
            </w:r>
            <w:r w:rsidR="00C47407">
              <w:rPr>
                <w:rFonts w:ascii="CG Omega" w:hAnsi="CG Omega" w:cs="CG Omega"/>
                <w:b w:val="0"/>
                <w:bCs/>
                <w:sz w:val="22"/>
              </w:rPr>
              <w:t>de pouvoir étudier votre demande, vous devez</w:t>
            </w:r>
            <w:r w:rsidR="00937214" w:rsidRPr="00937214">
              <w:rPr>
                <w:rFonts w:ascii="CG Omega" w:hAnsi="CG Omega" w:cs="CG Omega"/>
                <w:b w:val="0"/>
                <w:bCs/>
                <w:sz w:val="22"/>
              </w:rPr>
              <w:t xml:space="preserve"> :</w:t>
            </w:r>
          </w:p>
          <w:p w14:paraId="6E29EE50" w14:textId="010908BD" w:rsidR="00937214" w:rsidRPr="00A04A75" w:rsidRDefault="00C47407" w:rsidP="00937214">
            <w:pPr>
              <w:pStyle w:val="Paragraphedeliste"/>
              <w:numPr>
                <w:ilvl w:val="0"/>
                <w:numId w:val="4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>
              <w:rPr>
                <w:rFonts w:ascii="CG Omega" w:hAnsi="CG Omega" w:cs="CG Omega"/>
                <w:b w:val="0"/>
                <w:bCs/>
                <w:sz w:val="22"/>
              </w:rPr>
              <w:t>Présenter votre</w:t>
            </w:r>
            <w:r w:rsidR="00C0395A" w:rsidRPr="00A04A75">
              <w:rPr>
                <w:rFonts w:ascii="CG Omega" w:hAnsi="CG Omega" w:cs="CG Omega"/>
                <w:b w:val="0"/>
                <w:bCs/>
                <w:sz w:val="22"/>
              </w:rPr>
              <w:t xml:space="preserve"> projet lors d’</w:t>
            </w:r>
            <w:r w:rsidR="002519AE" w:rsidRPr="00F0355B">
              <w:rPr>
                <w:rFonts w:ascii="CG Omega" w:hAnsi="CG Omega" w:cs="CG Omega"/>
                <w:sz w:val="22"/>
              </w:rPr>
              <w:t xml:space="preserve">une rencontre avec </w:t>
            </w:r>
            <w:r w:rsidR="007D3A3C" w:rsidRPr="00F0355B">
              <w:rPr>
                <w:rFonts w:ascii="CG Omega" w:hAnsi="CG Omega" w:cs="CG Omega"/>
                <w:sz w:val="22"/>
              </w:rPr>
              <w:t>la</w:t>
            </w:r>
            <w:r w:rsidR="002519AE" w:rsidRPr="00F0355B">
              <w:rPr>
                <w:rFonts w:ascii="CG Omega" w:hAnsi="CG Omega" w:cs="CG Omega"/>
                <w:sz w:val="22"/>
              </w:rPr>
              <w:t xml:space="preserve"> Caf </w:t>
            </w:r>
            <w:r w:rsidR="00A04A75" w:rsidRPr="00A04A75">
              <w:rPr>
                <w:rFonts w:ascii="CG Omega" w:hAnsi="CG Omega" w:cs="CG Omega"/>
                <w:b w:val="0"/>
                <w:bCs/>
                <w:sz w:val="22"/>
              </w:rPr>
              <w:t xml:space="preserve">dans la structure qui </w:t>
            </w:r>
            <w:r>
              <w:rPr>
                <w:rFonts w:ascii="CG Omega" w:hAnsi="CG Omega" w:cs="CG Omega"/>
                <w:b w:val="0"/>
                <w:bCs/>
                <w:sz w:val="22"/>
              </w:rPr>
              <w:t xml:space="preserve">vous </w:t>
            </w:r>
            <w:r w:rsidR="00A04A75" w:rsidRPr="00A04A75">
              <w:rPr>
                <w:rFonts w:ascii="CG Omega" w:hAnsi="CG Omega" w:cs="CG Omega"/>
                <w:b w:val="0"/>
                <w:bCs/>
                <w:sz w:val="22"/>
              </w:rPr>
              <w:t xml:space="preserve">accompagne </w:t>
            </w:r>
            <w:r w:rsidR="002519AE" w:rsidRPr="00A04A75">
              <w:rPr>
                <w:rFonts w:ascii="CG Omega" w:hAnsi="CG Omega" w:cs="CG Omega"/>
                <w:b w:val="0"/>
                <w:bCs/>
                <w:sz w:val="22"/>
              </w:rPr>
              <w:t xml:space="preserve">ou </w:t>
            </w:r>
            <w:r w:rsidR="00A04A75" w:rsidRPr="00A04A75">
              <w:rPr>
                <w:rFonts w:ascii="CG Omega" w:hAnsi="CG Omega" w:cs="CG Omega"/>
                <w:b w:val="0"/>
                <w:bCs/>
                <w:sz w:val="22"/>
              </w:rPr>
              <w:t>dans les locaux de la</w:t>
            </w:r>
            <w:r w:rsidR="002519AE" w:rsidRPr="00A04A75">
              <w:rPr>
                <w:rFonts w:ascii="CG Omega" w:hAnsi="CG Omega" w:cs="CG Omega"/>
                <w:b w:val="0"/>
                <w:bCs/>
                <w:sz w:val="22"/>
              </w:rPr>
              <w:t xml:space="preserve"> Caf</w:t>
            </w:r>
            <w:r w:rsidR="007D3A3C">
              <w:rPr>
                <w:rFonts w:ascii="CG Omega" w:hAnsi="CG Omega" w:cs="CG Omega"/>
                <w:b w:val="0"/>
                <w:bCs/>
                <w:sz w:val="22"/>
              </w:rPr>
              <w:t xml:space="preserve"> (date à définir avec </w:t>
            </w:r>
            <w:r>
              <w:rPr>
                <w:rFonts w:ascii="CG Omega" w:hAnsi="CG Omega" w:cs="CG Omega"/>
                <w:b w:val="0"/>
                <w:bCs/>
                <w:sz w:val="22"/>
              </w:rPr>
              <w:t>la chargée de conseil de la</w:t>
            </w:r>
            <w:r w:rsidR="007D3A3C">
              <w:rPr>
                <w:rFonts w:ascii="CG Omega" w:hAnsi="CG Omega" w:cs="CG Omega"/>
                <w:b w:val="0"/>
                <w:bCs/>
                <w:sz w:val="22"/>
              </w:rPr>
              <w:t xml:space="preserve"> Caf)</w:t>
            </w:r>
            <w:r w:rsidR="00A04A75" w:rsidRPr="00A04A75">
              <w:rPr>
                <w:rFonts w:ascii="CG Omega" w:hAnsi="CG Omega" w:cs="CG Omega"/>
                <w:b w:val="0"/>
                <w:bCs/>
                <w:sz w:val="22"/>
              </w:rPr>
              <w:t>.</w:t>
            </w:r>
          </w:p>
          <w:p w14:paraId="59A86208" w14:textId="16976E76" w:rsidR="00937214" w:rsidRDefault="00937214" w:rsidP="00937214">
            <w:pPr>
              <w:pStyle w:val="Paragraphedeliste"/>
              <w:numPr>
                <w:ilvl w:val="0"/>
                <w:numId w:val="4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 xml:space="preserve">Faire parvenir avec le </w:t>
            </w:r>
            <w:r w:rsidRPr="00F0355B">
              <w:rPr>
                <w:rFonts w:ascii="CG Omega" w:hAnsi="CG Omega" w:cs="CG Omega"/>
                <w:sz w:val="22"/>
              </w:rPr>
              <w:t>dossier un support</w:t>
            </w:r>
            <w:r w:rsidRPr="00937214">
              <w:rPr>
                <w:rFonts w:ascii="CG Omega" w:hAnsi="CG Omega" w:cs="CG Omega"/>
                <w:b w:val="0"/>
                <w:bCs/>
                <w:sz w:val="22"/>
              </w:rPr>
              <w:t xml:space="preserve"> de présentation du projet sous format </w:t>
            </w:r>
            <w:r w:rsidRPr="00F0355B">
              <w:rPr>
                <w:rFonts w:ascii="CG Omega" w:hAnsi="CG Omega" w:cs="CG Omega"/>
                <w:sz w:val="22"/>
              </w:rPr>
              <w:t>vidéo</w:t>
            </w:r>
            <w:r w:rsidR="00C47407">
              <w:rPr>
                <w:rFonts w:ascii="CG Omega" w:hAnsi="CG Omega" w:cs="CG Omega"/>
                <w:b w:val="0"/>
                <w:bCs/>
                <w:sz w:val="22"/>
              </w:rPr>
              <w:t xml:space="preserve"> (</w:t>
            </w:r>
            <w:r w:rsidR="00C47407" w:rsidRPr="00F0355B">
              <w:rPr>
                <w:rFonts w:ascii="CG Omega" w:hAnsi="CG Omega" w:cs="CG Omega"/>
                <w:b w:val="0"/>
                <w:bCs/>
                <w:sz w:val="22"/>
              </w:rPr>
              <w:t>for</w:t>
            </w:r>
            <w:r w:rsidR="0079060B" w:rsidRPr="00F0355B">
              <w:rPr>
                <w:rFonts w:ascii="CG Omega" w:hAnsi="CG Omega" w:cs="CG Omega"/>
                <w:b w:val="0"/>
                <w:bCs/>
                <w:sz w:val="22"/>
              </w:rPr>
              <w:t>mat</w:t>
            </w:r>
            <w:r w:rsidR="00F0355B">
              <w:rPr>
                <w:rFonts w:ascii="CG Omega" w:hAnsi="CG Omega" w:cs="CG Omega"/>
                <w:b w:val="0"/>
                <w:bCs/>
                <w:sz w:val="22"/>
              </w:rPr>
              <w:t xml:space="preserve"> vidéo</w:t>
            </w:r>
            <w:r w:rsidR="0079060B" w:rsidRPr="00F0355B">
              <w:rPr>
                <w:rFonts w:ascii="CG Omega" w:hAnsi="CG Omega" w:cs="CG Omega"/>
                <w:b w:val="0"/>
                <w:bCs/>
                <w:sz w:val="22"/>
              </w:rPr>
              <w:t xml:space="preserve"> de 5 à 10 min à envoyer en </w:t>
            </w:r>
            <w:r w:rsidR="00F0355B" w:rsidRPr="00F0355B">
              <w:rPr>
                <w:rFonts w:ascii="CG Omega" w:hAnsi="CG Omega" w:cs="CG Omega"/>
                <w:b w:val="0"/>
                <w:bCs/>
                <w:sz w:val="22"/>
              </w:rPr>
              <w:t xml:space="preserve">via </w:t>
            </w:r>
            <w:proofErr w:type="spellStart"/>
            <w:r w:rsidR="0062213D">
              <w:rPr>
                <w:rFonts w:ascii="CG Omega" w:hAnsi="CG Omega" w:cs="CG Omega"/>
                <w:b w:val="0"/>
                <w:bCs/>
                <w:sz w:val="22"/>
              </w:rPr>
              <w:t>W</w:t>
            </w:r>
            <w:r w:rsidR="00F0355B" w:rsidRPr="00F0355B">
              <w:rPr>
                <w:rFonts w:ascii="CG Omega" w:hAnsi="CG Omega" w:cs="CG Omega"/>
                <w:b w:val="0"/>
                <w:bCs/>
                <w:sz w:val="22"/>
              </w:rPr>
              <w:t>etransfer</w:t>
            </w:r>
            <w:proofErr w:type="spellEnd"/>
            <w:r w:rsidR="00F0355B" w:rsidRPr="00F0355B">
              <w:rPr>
                <w:rFonts w:ascii="CG Omega" w:hAnsi="CG Omega" w:cs="CG Omega"/>
                <w:b w:val="0"/>
                <w:bCs/>
                <w:sz w:val="22"/>
              </w:rPr>
              <w:t xml:space="preserve"> : </w:t>
            </w:r>
            <w:hyperlink r:id="rId14" w:history="1">
              <w:r w:rsidR="00F0355B" w:rsidRPr="00843322">
                <w:rPr>
                  <w:rStyle w:val="Lienhypertexte"/>
                  <w:rFonts w:ascii="CG Omega" w:hAnsi="CG Omega" w:cs="CG Omega"/>
                  <w:b w:val="0"/>
                  <w:bCs/>
                  <w:sz w:val="22"/>
                </w:rPr>
                <w:t>https://wetransfer.com/</w:t>
              </w:r>
            </w:hyperlink>
            <w:r w:rsidR="00F0355B">
              <w:rPr>
                <w:rFonts w:ascii="CG Omega" w:hAnsi="CG Omega" w:cs="CG Omega"/>
                <w:b w:val="0"/>
                <w:bCs/>
                <w:sz w:val="22"/>
              </w:rPr>
              <w:t xml:space="preserve"> </w:t>
            </w:r>
            <w:r w:rsidR="00C47407" w:rsidRPr="00F0355B">
              <w:rPr>
                <w:rFonts w:ascii="CG Omega" w:hAnsi="CG Omega" w:cs="CG Omega"/>
                <w:b w:val="0"/>
                <w:bCs/>
                <w:sz w:val="22"/>
              </w:rPr>
              <w:t>)</w:t>
            </w:r>
          </w:p>
          <w:p w14:paraId="7821048F" w14:textId="4EE3E465" w:rsidR="00667F9E" w:rsidRPr="00667F9E" w:rsidRDefault="00F0355B" w:rsidP="00667F9E">
            <w:pPr>
              <w:pStyle w:val="Paragraphedeliste"/>
              <w:numPr>
                <w:ilvl w:val="0"/>
                <w:numId w:val="4"/>
              </w:num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>
              <w:rPr>
                <w:rFonts w:ascii="CG Omega" w:hAnsi="CG Omega" w:cs="CG Omega"/>
                <w:b w:val="0"/>
                <w:bCs/>
                <w:sz w:val="22"/>
              </w:rPr>
              <w:t>S</w:t>
            </w:r>
            <w:r w:rsidRPr="00B662A0">
              <w:rPr>
                <w:rFonts w:ascii="CG Omega" w:hAnsi="CG Omega" w:cs="CG Omega"/>
                <w:b w:val="0"/>
                <w:bCs/>
                <w:sz w:val="22"/>
              </w:rPr>
              <w:t>i la structure n’est pas connue par la CAF 2</w:t>
            </w:r>
            <w:r>
              <w:rPr>
                <w:rFonts w:ascii="CG Omega" w:hAnsi="CG Omega" w:cs="CG Omega"/>
                <w:b w:val="0"/>
                <w:bCs/>
                <w:sz w:val="22"/>
              </w:rPr>
              <w:t>1</w:t>
            </w:r>
            <w:r w:rsidR="002A62D3">
              <w:rPr>
                <w:rFonts w:ascii="CG Omega" w:hAnsi="CG Omega" w:cs="CG Omega"/>
                <w:b w:val="0"/>
                <w:bCs/>
                <w:sz w:val="22"/>
              </w:rPr>
              <w:t xml:space="preserve"> c</w:t>
            </w:r>
            <w:r w:rsidR="00667F9E" w:rsidRPr="00B662A0">
              <w:rPr>
                <w:rFonts w:ascii="CG Omega" w:hAnsi="CG Omega" w:cs="CG Omega"/>
                <w:b w:val="0"/>
                <w:bCs/>
                <w:sz w:val="22"/>
              </w:rPr>
              <w:t xml:space="preserve">onstituer un </w:t>
            </w:r>
            <w:r w:rsidR="00667F9E" w:rsidRPr="00F0355B">
              <w:rPr>
                <w:rFonts w:ascii="CG Omega" w:hAnsi="CG Omega" w:cs="CG Omega"/>
                <w:sz w:val="22"/>
              </w:rPr>
              <w:t>dossier type</w:t>
            </w:r>
            <w:r w:rsidR="00667F9E" w:rsidRPr="00B662A0">
              <w:rPr>
                <w:rFonts w:ascii="CG Omega" w:hAnsi="CG Omega" w:cs="CG Omega"/>
                <w:b w:val="0"/>
                <w:bCs/>
                <w:sz w:val="22"/>
              </w:rPr>
              <w:t xml:space="preserve"> (statut déposé, délibération du Conseil Municipal, Relevé d’Identité Bancai</w:t>
            </w:r>
            <w:r w:rsidR="002A62D3">
              <w:rPr>
                <w:rFonts w:ascii="CG Omega" w:hAnsi="CG Omega" w:cs="CG Omega"/>
                <w:b w:val="0"/>
                <w:bCs/>
                <w:sz w:val="22"/>
              </w:rPr>
              <w:t>re, etc.</w:t>
            </w:r>
            <w:proofErr w:type="gramStart"/>
            <w:r w:rsidR="00667F9E" w:rsidRPr="00B662A0">
              <w:rPr>
                <w:rFonts w:ascii="CG Omega" w:hAnsi="CG Omega" w:cs="CG Omega"/>
                <w:b w:val="0"/>
                <w:bCs/>
                <w:sz w:val="22"/>
              </w:rPr>
              <w:t>),</w:t>
            </w:r>
            <w:r w:rsidR="00667F9E">
              <w:rPr>
                <w:rFonts w:ascii="CG Omega" w:hAnsi="CG Omega" w:cs="CG Omega"/>
                <w:b w:val="0"/>
                <w:bCs/>
                <w:sz w:val="22"/>
              </w:rPr>
              <w:t>.</w:t>
            </w:r>
            <w:proofErr w:type="gramEnd"/>
          </w:p>
          <w:p w14:paraId="2BC5A732" w14:textId="77777777" w:rsidR="00937214" w:rsidRDefault="00937214" w:rsidP="00937214">
            <w:p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</w:p>
          <w:p w14:paraId="11032945" w14:textId="77777777" w:rsidR="00937214" w:rsidRDefault="00937214" w:rsidP="00937214">
            <w:p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</w:p>
          <w:p w14:paraId="066FE090" w14:textId="6F740D51" w:rsidR="00FC0847" w:rsidRDefault="00937214" w:rsidP="00CC58E6">
            <w:pPr>
              <w:suppressAutoHyphens/>
              <w:spacing w:line="240" w:lineRule="auto"/>
              <w:jc w:val="both"/>
              <w:rPr>
                <w:rFonts w:ascii="CG Omega" w:hAnsi="CG Omega" w:cs="CG Omega"/>
                <w:b w:val="0"/>
                <w:bCs/>
                <w:sz w:val="22"/>
              </w:rPr>
            </w:pPr>
            <w:r>
              <w:rPr>
                <w:rFonts w:ascii="CG Omega" w:hAnsi="CG Omega" w:cs="CG Omega"/>
                <w:b w:val="0"/>
                <w:bCs/>
                <w:sz w:val="22"/>
              </w:rPr>
              <w:t>Les dossiers devront être envoyés</w:t>
            </w:r>
            <w:r w:rsidR="00C01871">
              <w:rPr>
                <w:rFonts w:ascii="CG Omega" w:hAnsi="CG Omega" w:cs="CG Omega"/>
                <w:b w:val="0"/>
                <w:bCs/>
                <w:sz w:val="22"/>
              </w:rPr>
              <w:t xml:space="preserve"> par mail à </w:t>
            </w:r>
            <w:hyperlink r:id="rId15" w:history="1">
              <w:r w:rsidR="00C01871" w:rsidRPr="00F8335E">
                <w:rPr>
                  <w:rStyle w:val="Lienhypertexte"/>
                  <w:rFonts w:ascii="CG Omega" w:hAnsi="CG Omega" w:cs="CG Omega"/>
                  <w:sz w:val="22"/>
                </w:rPr>
                <w:t>missionsterritoriales@caf21.caf.fr</w:t>
              </w:r>
            </w:hyperlink>
            <w:r>
              <w:rPr>
                <w:rFonts w:ascii="CG Omega" w:hAnsi="CG Omega" w:cs="CG Omega"/>
                <w:b w:val="0"/>
                <w:bCs/>
                <w:sz w:val="22"/>
              </w:rPr>
              <w:t xml:space="preserve"> avant </w:t>
            </w:r>
            <w:r w:rsidR="00CC58E6">
              <w:rPr>
                <w:rFonts w:ascii="CG Omega" w:hAnsi="CG Omega" w:cs="CG Omega"/>
                <w:b w:val="0"/>
                <w:bCs/>
                <w:sz w:val="22"/>
              </w:rPr>
              <w:t xml:space="preserve">les </w:t>
            </w:r>
            <w:r w:rsidR="00832394">
              <w:rPr>
                <w:rFonts w:ascii="CG Omega" w:hAnsi="CG Omega" w:cs="CG Omega"/>
                <w:b w:val="0"/>
                <w:bCs/>
                <w:sz w:val="22"/>
              </w:rPr>
              <w:t>3</w:t>
            </w:r>
            <w:r w:rsidR="00CC58E6">
              <w:rPr>
                <w:rFonts w:ascii="CG Omega" w:hAnsi="CG Omega" w:cs="CG Omega"/>
                <w:b w:val="0"/>
                <w:bCs/>
                <w:sz w:val="22"/>
              </w:rPr>
              <w:t xml:space="preserve"> dates annuelles de passage en commission </w:t>
            </w:r>
            <w:r>
              <w:rPr>
                <w:rFonts w:ascii="CG Omega" w:hAnsi="CG Omega" w:cs="CG Omega"/>
                <w:b w:val="0"/>
                <w:bCs/>
                <w:sz w:val="22"/>
              </w:rPr>
              <w:t>:</w:t>
            </w:r>
            <w:r w:rsidR="00CC58E6">
              <w:rPr>
                <w:rFonts w:ascii="CG Omega" w:hAnsi="CG Omega" w:cs="CG Omega"/>
                <w:b w:val="0"/>
                <w:bCs/>
                <w:sz w:val="22"/>
              </w:rPr>
              <w:t xml:space="preserve"> </w:t>
            </w:r>
          </w:p>
          <w:p w14:paraId="003DF2CB" w14:textId="166CF164" w:rsidR="00937214" w:rsidRPr="00937214" w:rsidRDefault="00832394" w:rsidP="00FC0847">
            <w:pPr>
              <w:suppressAutoHyphens/>
              <w:spacing w:before="240" w:line="240" w:lineRule="auto"/>
              <w:jc w:val="center"/>
              <w:rPr>
                <w:rFonts w:ascii="CG Omega" w:hAnsi="CG Omega" w:cs="CG Omega"/>
                <w:b w:val="0"/>
                <w:bCs/>
                <w:sz w:val="22"/>
              </w:rPr>
            </w:pPr>
            <w:r>
              <w:rPr>
                <w:rFonts w:ascii="CG Omega" w:hAnsi="CG Omega" w:cs="CG Omega"/>
                <w:sz w:val="22"/>
              </w:rPr>
              <w:t>28 mars, 20</w:t>
            </w:r>
            <w:r w:rsidRPr="00937214">
              <w:rPr>
                <w:rFonts w:ascii="CG Omega" w:hAnsi="CG Omega" w:cs="CG Omega"/>
                <w:sz w:val="22"/>
              </w:rPr>
              <w:t xml:space="preserve"> juin</w:t>
            </w:r>
            <w:r>
              <w:rPr>
                <w:rFonts w:ascii="CG Omega" w:hAnsi="CG Omega" w:cs="CG Omega"/>
                <w:sz w:val="22"/>
              </w:rPr>
              <w:t xml:space="preserve"> ou</w:t>
            </w:r>
            <w:r w:rsidRPr="00937214">
              <w:rPr>
                <w:rFonts w:ascii="CG Omega" w:hAnsi="CG Omega" w:cs="CG Omega"/>
                <w:sz w:val="22"/>
              </w:rPr>
              <w:t> </w:t>
            </w:r>
            <w:r>
              <w:rPr>
                <w:rFonts w:ascii="CG Omega" w:hAnsi="CG Omega" w:cs="CG Omega"/>
                <w:sz w:val="22"/>
              </w:rPr>
              <w:t>10</w:t>
            </w:r>
            <w:r w:rsidRPr="00937214">
              <w:rPr>
                <w:rFonts w:ascii="CG Omega" w:hAnsi="CG Omega" w:cs="CG Omega"/>
                <w:sz w:val="22"/>
              </w:rPr>
              <w:t xml:space="preserve"> octobre</w:t>
            </w:r>
            <w:r>
              <w:rPr>
                <w:rFonts w:ascii="CG Omega" w:hAnsi="CG Omega" w:cs="CG Omega"/>
                <w:sz w:val="22"/>
              </w:rPr>
              <w:t xml:space="preserve"> 2023.</w:t>
            </w:r>
          </w:p>
        </w:tc>
      </w:tr>
    </w:tbl>
    <w:p w14:paraId="5BFF91DC" w14:textId="77777777" w:rsidR="00AB02A7" w:rsidRDefault="00AB02A7" w:rsidP="00DF027C"/>
    <w:p w14:paraId="768B90E4" w14:textId="77777777" w:rsidR="007D6B3C" w:rsidRDefault="007D6B3C">
      <w:pPr>
        <w:spacing w:after="200"/>
      </w:pPr>
      <w:r>
        <w:br w:type="page"/>
      </w:r>
    </w:p>
    <w:p w14:paraId="63427137" w14:textId="4BE6BBC8" w:rsidR="00C01871" w:rsidRPr="00C01871" w:rsidRDefault="00C01871" w:rsidP="00C01871">
      <w:pPr>
        <w:pStyle w:val="Titre2"/>
        <w:rPr>
          <w:b/>
          <w:bCs/>
        </w:rPr>
      </w:pPr>
      <w:r>
        <w:rPr>
          <w:b/>
          <w:bCs/>
        </w:rPr>
        <w:lastRenderedPageBreak/>
        <w:t>Le f</w:t>
      </w:r>
      <w:r w:rsidRPr="00C01871">
        <w:rPr>
          <w:b/>
          <w:bCs/>
        </w:rPr>
        <w:t>inancement </w:t>
      </w:r>
      <w:r>
        <w:rPr>
          <w:b/>
          <w:bCs/>
        </w:rPr>
        <w:t xml:space="preserve">du projet </w:t>
      </w:r>
    </w:p>
    <w:p w14:paraId="06FE2486" w14:textId="77777777" w:rsidR="00C01871" w:rsidRPr="00324967" w:rsidRDefault="00C01871" w:rsidP="00C01871">
      <w:pPr>
        <w:jc w:val="both"/>
        <w:rPr>
          <w:rFonts w:ascii="CG Omega" w:hAnsi="CG Omega" w:cs="CG Omega"/>
          <w:sz w:val="10"/>
          <w:szCs w:val="10"/>
        </w:rPr>
      </w:pPr>
    </w:p>
    <w:p w14:paraId="5ECBDE7A" w14:textId="77777777" w:rsidR="00717E1F" w:rsidRDefault="00C01871" w:rsidP="00717E1F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bCs/>
          <w:sz w:val="22"/>
        </w:rPr>
      </w:pPr>
      <w:r>
        <w:rPr>
          <w:rFonts w:ascii="CG Omega" w:hAnsi="CG Omega" w:cs="CG Omega"/>
          <w:b w:val="0"/>
          <w:bCs/>
          <w:sz w:val="22"/>
        </w:rPr>
        <w:t>L</w:t>
      </w:r>
      <w:r w:rsidRPr="00C01871">
        <w:rPr>
          <w:rFonts w:ascii="CG Omega" w:hAnsi="CG Omega" w:cs="CG Omega"/>
          <w:b w:val="0"/>
          <w:bCs/>
          <w:sz w:val="22"/>
        </w:rPr>
        <w:t xml:space="preserve">es fonds sont versés à la </w:t>
      </w:r>
      <w:r>
        <w:rPr>
          <w:rFonts w:ascii="CG Omega" w:hAnsi="CG Omega" w:cs="CG Omega"/>
          <w:b w:val="0"/>
          <w:bCs/>
          <w:sz w:val="22"/>
        </w:rPr>
        <w:t>« </w:t>
      </w:r>
      <w:r w:rsidRPr="00C01871">
        <w:rPr>
          <w:rFonts w:ascii="CG Omega" w:hAnsi="CG Omega" w:cs="CG Omega"/>
          <w:b w:val="0"/>
          <w:bCs/>
          <w:sz w:val="22"/>
        </w:rPr>
        <w:t xml:space="preserve">structure </w:t>
      </w:r>
      <w:r>
        <w:rPr>
          <w:rFonts w:ascii="CG Omega" w:hAnsi="CG Omega" w:cs="CG Omega"/>
          <w:b w:val="0"/>
          <w:bCs/>
          <w:sz w:val="22"/>
        </w:rPr>
        <w:t>support » de votre projet.</w:t>
      </w:r>
    </w:p>
    <w:p w14:paraId="4E22D832" w14:textId="547E3708" w:rsidR="00C01871" w:rsidRPr="00C01871" w:rsidRDefault="00717E1F" w:rsidP="0F830600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 w:rsidRPr="0F830600">
        <w:rPr>
          <w:rFonts w:ascii="CG Omega" w:hAnsi="CG Omega" w:cs="CG Omega"/>
          <w:b w:val="0"/>
          <w:sz w:val="22"/>
        </w:rPr>
        <w:t xml:space="preserve">Le montant attribué pourra aller </w:t>
      </w:r>
      <w:r w:rsidR="00C01871" w:rsidRPr="0F830600">
        <w:rPr>
          <w:rFonts w:ascii="CG Omega" w:hAnsi="CG Omega" w:cs="CG Omega"/>
          <w:b w:val="0"/>
          <w:sz w:val="22"/>
        </w:rPr>
        <w:t>jusqu’</w:t>
      </w:r>
      <w:r w:rsidR="00C01871" w:rsidRPr="0F830600">
        <w:rPr>
          <w:b w:val="0"/>
          <w:sz w:val="22"/>
        </w:rPr>
        <w:t xml:space="preserve">à </w:t>
      </w:r>
      <w:r w:rsidR="00F202E1" w:rsidRPr="0F830600">
        <w:rPr>
          <w:b w:val="0"/>
          <w:sz w:val="22"/>
        </w:rPr>
        <w:t>5 000 </w:t>
      </w:r>
      <w:r w:rsidR="3C11FDB3" w:rsidRPr="0F830600">
        <w:rPr>
          <w:b w:val="0"/>
          <w:sz w:val="22"/>
        </w:rPr>
        <w:t>€</w:t>
      </w:r>
      <w:r w:rsidR="00C01871" w:rsidRPr="0F830600">
        <w:rPr>
          <w:b w:val="0"/>
          <w:sz w:val="22"/>
        </w:rPr>
        <w:t xml:space="preserve"> par </w:t>
      </w:r>
      <w:r w:rsidR="00C01871" w:rsidRPr="0F830600">
        <w:rPr>
          <w:rFonts w:ascii="CG Omega" w:hAnsi="CG Omega" w:cs="CG Omega"/>
          <w:b w:val="0"/>
          <w:sz w:val="22"/>
        </w:rPr>
        <w:t xml:space="preserve">projet avec un financement </w:t>
      </w:r>
      <w:r w:rsidR="00F202E1" w:rsidRPr="0F830600">
        <w:rPr>
          <w:rFonts w:ascii="CG Omega" w:hAnsi="CG Omega" w:cs="CG Omega"/>
          <w:b w:val="0"/>
          <w:sz w:val="22"/>
        </w:rPr>
        <w:t xml:space="preserve">maximum </w:t>
      </w:r>
      <w:r w:rsidR="00C01871" w:rsidRPr="0F830600">
        <w:rPr>
          <w:rFonts w:ascii="CG Omega" w:hAnsi="CG Omega" w:cs="CG Omega"/>
          <w:b w:val="0"/>
          <w:sz w:val="22"/>
        </w:rPr>
        <w:t xml:space="preserve">de 80 % par la </w:t>
      </w:r>
      <w:r w:rsidRPr="0F830600">
        <w:rPr>
          <w:rFonts w:ascii="CG Omega" w:hAnsi="CG Omega" w:cs="CG Omega"/>
          <w:b w:val="0"/>
          <w:sz w:val="22"/>
        </w:rPr>
        <w:t>Caf</w:t>
      </w:r>
      <w:r w:rsidR="00C01871" w:rsidRPr="0F830600">
        <w:rPr>
          <w:rFonts w:ascii="CG Omega" w:hAnsi="CG Omega" w:cs="CG Omega"/>
          <w:b w:val="0"/>
          <w:sz w:val="22"/>
        </w:rPr>
        <w:t>, selon le barème suivant :</w:t>
      </w:r>
      <w:r w:rsidR="00781B9D" w:rsidRPr="0F830600">
        <w:rPr>
          <w:rFonts w:ascii="CG Omega" w:hAnsi="CG Omega" w:cs="CG Omega"/>
          <w:b w:val="0"/>
          <w:sz w:val="22"/>
        </w:rPr>
        <w:t xml:space="preserve"> 250 </w:t>
      </w:r>
      <w:r w:rsidR="005B7BD3" w:rsidRPr="0F830600">
        <w:rPr>
          <w:rFonts w:ascii="CG Omega" w:hAnsi="CG Omega" w:cs="CG Omega"/>
          <w:b w:val="0"/>
          <w:sz w:val="22"/>
        </w:rPr>
        <w:t>€ par jeune participant au projet</w:t>
      </w:r>
      <w:r w:rsidR="00030CD8" w:rsidRPr="0F830600">
        <w:rPr>
          <w:rFonts w:ascii="CG Omega" w:hAnsi="CG Omega" w:cs="CG Omega"/>
          <w:b w:val="0"/>
          <w:sz w:val="22"/>
        </w:rPr>
        <w:t>.</w:t>
      </w:r>
    </w:p>
    <w:p w14:paraId="29CCC2E4" w14:textId="77777777" w:rsidR="00C01871" w:rsidRPr="00C01871" w:rsidRDefault="00C01871" w:rsidP="00C01871">
      <w:pPr>
        <w:spacing w:before="40" w:after="40"/>
        <w:jc w:val="both"/>
        <w:rPr>
          <w:rFonts w:ascii="CG Omega" w:hAnsi="CG Omega" w:cs="CG Omega"/>
          <w:b w:val="0"/>
          <w:bCs/>
          <w:sz w:val="6"/>
          <w:szCs w:val="6"/>
        </w:rPr>
      </w:pPr>
    </w:p>
    <w:p w14:paraId="55B656F2" w14:textId="77777777" w:rsidR="00C01871" w:rsidRPr="00324967" w:rsidRDefault="00C01871" w:rsidP="00C01871">
      <w:pPr>
        <w:jc w:val="both"/>
        <w:rPr>
          <w:rFonts w:ascii="CG Omega" w:hAnsi="CG Omega" w:cs="CG Omega"/>
          <w:b w:val="0"/>
          <w:sz w:val="26"/>
          <w:szCs w:val="26"/>
          <w:u w:val="single"/>
        </w:rPr>
      </w:pPr>
    </w:p>
    <w:p w14:paraId="4F32566F" w14:textId="6428E5AD" w:rsidR="00C01871" w:rsidRPr="00324967" w:rsidRDefault="00C01871" w:rsidP="00C01871">
      <w:pPr>
        <w:suppressAutoHyphens/>
        <w:spacing w:before="40" w:after="40" w:line="240" w:lineRule="auto"/>
        <w:jc w:val="both"/>
        <w:rPr>
          <w:rFonts w:ascii="CG Omega" w:hAnsi="CG Omega" w:cs="CG Omega"/>
          <w:b w:val="0"/>
          <w:sz w:val="22"/>
        </w:rPr>
      </w:pPr>
      <w:r>
        <w:rPr>
          <w:rFonts w:ascii="CG Omega" w:hAnsi="CG Omega" w:cs="CG Omega"/>
          <w:sz w:val="22"/>
        </w:rPr>
        <w:t>I</w:t>
      </w:r>
      <w:r w:rsidRPr="00324967">
        <w:rPr>
          <w:rFonts w:ascii="CG Omega" w:hAnsi="CG Omega" w:cs="CG Omega"/>
          <w:sz w:val="22"/>
        </w:rPr>
        <w:t xml:space="preserve">l </w:t>
      </w:r>
      <w:r w:rsidR="00717E1F">
        <w:rPr>
          <w:rFonts w:ascii="CG Omega" w:hAnsi="CG Omega" w:cs="CG Omega"/>
          <w:sz w:val="22"/>
        </w:rPr>
        <w:t>sera</w:t>
      </w:r>
      <w:r w:rsidRPr="00324967">
        <w:rPr>
          <w:rFonts w:ascii="CG Omega" w:hAnsi="CG Omega" w:cs="CG Omega"/>
          <w:sz w:val="22"/>
        </w:rPr>
        <w:t xml:space="preserve"> nécessaire de fournir les éléments de bilan à la CAF (compte de résultat et bilan de l’action) dès la fin du projet.</w:t>
      </w:r>
    </w:p>
    <w:p w14:paraId="592AB5F7" w14:textId="3BDC9A90" w:rsidR="0087605E" w:rsidRDefault="0087605E" w:rsidP="00AB02A7">
      <w:pPr>
        <w:spacing w:after="200"/>
      </w:pPr>
    </w:p>
    <w:p w14:paraId="55D2A39B" w14:textId="724784CF" w:rsidR="00513C5A" w:rsidRPr="00324967" w:rsidRDefault="00513C5A" w:rsidP="00513C5A">
      <w:pPr>
        <w:ind w:left="1077" w:hanging="1077"/>
        <w:jc w:val="both"/>
        <w:rPr>
          <w:rFonts w:ascii="CG Omega" w:hAnsi="CG Omega" w:cs="CG Omega"/>
          <w:sz w:val="22"/>
        </w:rPr>
      </w:pPr>
      <w:r w:rsidRPr="00324967">
        <w:rPr>
          <w:rFonts w:ascii="CG Omega" w:hAnsi="CG Omega" w:cs="CG Omega"/>
          <w:b w:val="0"/>
          <w:sz w:val="26"/>
          <w:szCs w:val="26"/>
          <w:u w:val="single"/>
        </w:rPr>
        <w:t>A noter</w:t>
      </w:r>
      <w:r w:rsidR="00703B15">
        <w:rPr>
          <w:rFonts w:ascii="CG Omega" w:hAnsi="CG Omega" w:cs="CG Omega"/>
          <w:b w:val="0"/>
          <w:sz w:val="26"/>
          <w:szCs w:val="26"/>
        </w:rPr>
        <w:t xml:space="preserve"> : </w:t>
      </w:r>
      <w:r w:rsidR="00703B15" w:rsidRPr="00C275BE">
        <w:rPr>
          <w:rFonts w:ascii="CG Omega" w:hAnsi="CG Omega" w:cs="CG Omega"/>
          <w:sz w:val="22"/>
        </w:rPr>
        <w:t>Vous ou votre accompagnateur p</w:t>
      </w:r>
      <w:r w:rsidR="00C275BE" w:rsidRPr="00C275BE">
        <w:rPr>
          <w:rFonts w:ascii="CG Omega" w:hAnsi="CG Omega" w:cs="CG Omega"/>
          <w:sz w:val="22"/>
        </w:rPr>
        <w:t>ouvez</w:t>
      </w:r>
      <w:r w:rsidRPr="00324967">
        <w:rPr>
          <w:rFonts w:ascii="CG Omega" w:hAnsi="CG Omega" w:cs="CG Omega"/>
          <w:sz w:val="22"/>
        </w:rPr>
        <w:t xml:space="preserve"> demander conseil </w:t>
      </w:r>
      <w:r w:rsidR="00C275BE">
        <w:rPr>
          <w:rFonts w:ascii="CG Omega" w:hAnsi="CG Omega" w:cs="CG Omega"/>
          <w:sz w:val="22"/>
        </w:rPr>
        <w:t xml:space="preserve">auprès d’un représentant de la Caf </w:t>
      </w:r>
      <w:r w:rsidRPr="00324967">
        <w:rPr>
          <w:rFonts w:ascii="CG Omega" w:hAnsi="CG Omega" w:cs="CG Omega"/>
          <w:sz w:val="22"/>
        </w:rPr>
        <w:t xml:space="preserve">tout au long de l’élaboration du projet. </w:t>
      </w:r>
    </w:p>
    <w:p w14:paraId="19225990" w14:textId="25E9BE68" w:rsidR="00C275BE" w:rsidRDefault="00C275BE">
      <w:pPr>
        <w:spacing w:after="200"/>
      </w:pPr>
      <w:r>
        <w:br w:type="page"/>
      </w:r>
    </w:p>
    <w:p w14:paraId="133A63B7" w14:textId="0DC539BE" w:rsidR="00513C5A" w:rsidRDefault="00424C18" w:rsidP="00C30D36">
      <w:pPr>
        <w:pStyle w:val="Titre1"/>
        <w:jc w:val="center"/>
      </w:pPr>
      <w:r>
        <w:lastRenderedPageBreak/>
        <w:t>LE PROJET</w:t>
      </w:r>
    </w:p>
    <w:p w14:paraId="55945105" w14:textId="71BFCC78" w:rsidR="00424C18" w:rsidRPr="00CC56A2" w:rsidRDefault="00A842D6" w:rsidP="00C30D36">
      <w:pPr>
        <w:pStyle w:val="Titre2"/>
        <w:rPr>
          <w:b/>
          <w:bCs/>
          <w:sz w:val="32"/>
          <w:szCs w:val="24"/>
        </w:rPr>
      </w:pPr>
      <w:r w:rsidRPr="00C30D36">
        <w:rPr>
          <w:b/>
          <w:bCs/>
        </w:rPr>
        <w:t>Le chef de projet</w:t>
      </w:r>
      <w:r w:rsidR="003922B6">
        <w:rPr>
          <w:b/>
          <w:bCs/>
        </w:rPr>
        <w:t xml:space="preserve"> </w:t>
      </w:r>
      <w:r w:rsidR="003922B6" w:rsidRPr="00CC56A2">
        <w:rPr>
          <w:i/>
          <w:iCs/>
          <w:sz w:val="24"/>
          <w:szCs w:val="20"/>
        </w:rPr>
        <w:t xml:space="preserve">(un membre du groupe </w:t>
      </w:r>
      <w:r w:rsidR="00C77639" w:rsidRPr="00CC56A2">
        <w:rPr>
          <w:i/>
          <w:iCs/>
          <w:sz w:val="24"/>
          <w:szCs w:val="20"/>
        </w:rPr>
        <w:t>désigné pour représenter le groupe)</w:t>
      </w:r>
    </w:p>
    <w:p w14:paraId="29D2F24F" w14:textId="2E63FB9B" w:rsidR="00B145BF" w:rsidRDefault="00B145BF" w:rsidP="000229DE">
      <w:pPr>
        <w:shd w:val="clear" w:color="auto" w:fill="D2F1EF" w:themeFill="accent6" w:themeFillTint="33"/>
        <w:spacing w:before="240" w:line="360" w:lineRule="auto"/>
        <w:rPr>
          <w:rFonts w:ascii="CG Omega" w:eastAsia="Times New Roman" w:hAnsi="CG Omega" w:cs="CG Omega"/>
          <w:b w:val="0"/>
          <w:color w:val="auto"/>
          <w:sz w:val="22"/>
        </w:rPr>
      </w:pPr>
      <w:r>
        <w:rPr>
          <w:rFonts w:ascii="CG Omega" w:hAnsi="CG Omega" w:cs="CG Omega"/>
          <w:sz w:val="22"/>
        </w:rPr>
        <w:t>Prénom :</w:t>
      </w:r>
      <w:r w:rsidR="00E317A6">
        <w:rPr>
          <w:rFonts w:ascii="CG Omega" w:hAnsi="CG Omega" w:cs="CG Omega"/>
          <w:sz w:val="22"/>
        </w:rPr>
        <w:t xml:space="preserve"> </w:t>
      </w:r>
      <w:sdt>
        <w:sdtPr>
          <w:rPr>
            <w:rFonts w:ascii="CG Omega" w:hAnsi="CG Omega" w:cs="CG Omega"/>
            <w:sz w:val="22"/>
          </w:rPr>
          <w:id w:val="-1002037283"/>
          <w:placeholder>
            <w:docPart w:val="4E74E8206F7A467B9E8A71BD52D20D42"/>
          </w:placeholder>
          <w:showingPlcHdr/>
          <w:comboBox>
            <w:listItem w:value="Choisissez un élément."/>
          </w:comboBox>
        </w:sdtPr>
        <w:sdtEndPr/>
        <w:sdtContent>
          <w:r w:rsidR="00424A69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  <w:r w:rsidR="00E317A6">
        <w:rPr>
          <w:rFonts w:ascii="CG Omega" w:hAnsi="CG Omega" w:cs="CG Omega"/>
          <w:sz w:val="22"/>
        </w:rPr>
        <w:t xml:space="preserve"> </w:t>
      </w:r>
      <w:r>
        <w:rPr>
          <w:rFonts w:ascii="CG Omega" w:hAnsi="CG Omega" w:cs="CG Omega"/>
          <w:sz w:val="22"/>
        </w:rPr>
        <w:t xml:space="preserve">Nom : </w:t>
      </w:r>
      <w:sdt>
        <w:sdtPr>
          <w:rPr>
            <w:rFonts w:ascii="CG Omega" w:hAnsi="CG Omega" w:cs="CG Omega"/>
            <w:sz w:val="22"/>
          </w:rPr>
          <w:id w:val="1964609432"/>
          <w:placeholder>
            <w:docPart w:val="B4CDD10039F44180B19ACC89D1D9DD29"/>
          </w:placeholder>
          <w:showingPlcHdr/>
          <w:comboBox>
            <w:listItem w:value="Choisissez un élément."/>
          </w:comboBox>
        </w:sdtPr>
        <w:sdtEndPr/>
        <w:sdtContent>
          <w:r w:rsidR="00CC56A2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2F9286D8" w14:textId="415CD02E" w:rsidR="00CD7C86" w:rsidRDefault="00CD7C86" w:rsidP="000229DE">
      <w:pPr>
        <w:shd w:val="clear" w:color="auto" w:fill="D2F1EF" w:themeFill="accent6" w:themeFillTint="33"/>
        <w:spacing w:before="120" w:line="360" w:lineRule="auto"/>
        <w:rPr>
          <w:rFonts w:ascii="CG Omega" w:hAnsi="CG Omega" w:cs="CG Omega"/>
          <w:sz w:val="22"/>
        </w:rPr>
      </w:pPr>
      <w:r>
        <w:rPr>
          <w:rFonts w:ascii="CG Omega" w:hAnsi="CG Omega" w:cs="CG Omega"/>
          <w:sz w:val="22"/>
        </w:rPr>
        <w:t>Date de naissance :</w:t>
      </w:r>
      <w:r w:rsidR="00B21653">
        <w:rPr>
          <w:rFonts w:ascii="CG Omega" w:hAnsi="CG Omega" w:cs="CG Omega"/>
          <w:sz w:val="22"/>
        </w:rPr>
        <w:t xml:space="preserve"> </w:t>
      </w:r>
      <w:sdt>
        <w:sdtPr>
          <w:rPr>
            <w:rFonts w:ascii="CG Omega" w:hAnsi="CG Omega" w:cs="CG Omega"/>
            <w:sz w:val="22"/>
          </w:rPr>
          <w:id w:val="-1476828382"/>
          <w:placeholder>
            <w:docPart w:val="DefaultPlaceholder_-1854013437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B21653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..</w:t>
          </w:r>
          <w:proofErr w:type="gramStart"/>
          <w:r w:rsidR="00B21653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/..</w:t>
          </w:r>
          <w:proofErr w:type="gramEnd"/>
          <w:r w:rsidR="00B21653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/..</w:t>
          </w:r>
        </w:sdtContent>
      </w:sdt>
    </w:p>
    <w:p w14:paraId="3D024323" w14:textId="529BE9FF" w:rsidR="00B145BF" w:rsidRDefault="00B145BF" w:rsidP="000229DE">
      <w:pPr>
        <w:shd w:val="clear" w:color="auto" w:fill="D2F1EF" w:themeFill="accent6" w:themeFillTint="33"/>
        <w:spacing w:before="120" w:line="360" w:lineRule="auto"/>
        <w:rPr>
          <w:rFonts w:ascii="CG Omega" w:eastAsia="Times New Roman" w:hAnsi="CG Omega" w:cs="CG Omega"/>
          <w:sz w:val="22"/>
        </w:rPr>
      </w:pPr>
      <w:r>
        <w:rPr>
          <w:rFonts w:ascii="CG Omega" w:hAnsi="CG Omega" w:cs="CG Omega"/>
          <w:sz w:val="22"/>
        </w:rPr>
        <w:t xml:space="preserve">Adresse : </w:t>
      </w:r>
      <w:sdt>
        <w:sdtPr>
          <w:rPr>
            <w:rFonts w:ascii="CG Omega" w:hAnsi="CG Omega" w:cs="CG Omega"/>
            <w:sz w:val="22"/>
          </w:rPr>
          <w:id w:val="951207920"/>
          <w:placeholder>
            <w:docPart w:val="6860A70476C348DF9E01108347B95CE4"/>
          </w:placeholder>
          <w:showingPlcHdr/>
          <w:dropDownList>
            <w:listItem w:value="Choisissez un élément."/>
          </w:dropDownList>
        </w:sdtPr>
        <w:sdtEndPr/>
        <w:sdtContent>
          <w:r w:rsidR="00CC56A2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2A7DAB07" w14:textId="0F26AA6A" w:rsidR="00B145BF" w:rsidRDefault="00B145BF" w:rsidP="000229DE">
      <w:pPr>
        <w:shd w:val="clear" w:color="auto" w:fill="D2F1EF" w:themeFill="accent6" w:themeFillTint="33"/>
        <w:spacing w:before="120" w:line="360" w:lineRule="auto"/>
        <w:rPr>
          <w:rFonts w:ascii="CG Omega" w:hAnsi="CG Omega" w:cs="CG Omega"/>
          <w:sz w:val="22"/>
        </w:rPr>
      </w:pPr>
      <w:r>
        <w:rPr>
          <w:rFonts w:ascii="CG Omega" w:hAnsi="CG Omega" w:cs="CG Omega"/>
          <w:sz w:val="22"/>
        </w:rPr>
        <w:t xml:space="preserve">Tél. : </w:t>
      </w:r>
      <w:sdt>
        <w:sdtPr>
          <w:rPr>
            <w:rFonts w:ascii="CG Omega" w:hAnsi="CG Omega" w:cs="CG Omega"/>
            <w:sz w:val="22"/>
          </w:rPr>
          <w:id w:val="207536259"/>
          <w:placeholder>
            <w:docPart w:val="D537ECA1AAC546CD872C2FFF31962FD1"/>
          </w:placeholder>
          <w:showingPlcHdr/>
          <w:comboBox>
            <w:listItem w:value="Choisissez un élément."/>
          </w:comboBox>
        </w:sdtPr>
        <w:sdtEndPr/>
        <w:sdtContent>
          <w:r w:rsidR="00CC56A2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  <w:r w:rsidR="00E317A6">
        <w:rPr>
          <w:rFonts w:ascii="CG Omega" w:hAnsi="CG Omega" w:cs="CG Omega"/>
          <w:sz w:val="22"/>
        </w:rPr>
        <w:t xml:space="preserve"> </w:t>
      </w:r>
      <w:r>
        <w:rPr>
          <w:rFonts w:ascii="CG Omega" w:hAnsi="CG Omega" w:cs="CG Omega"/>
          <w:sz w:val="22"/>
        </w:rPr>
        <w:t xml:space="preserve">Adresse </w:t>
      </w:r>
      <w:proofErr w:type="gramStart"/>
      <w:r>
        <w:rPr>
          <w:rFonts w:ascii="CG Omega" w:hAnsi="CG Omega" w:cs="CG Omega"/>
          <w:sz w:val="22"/>
        </w:rPr>
        <w:t>mail</w:t>
      </w:r>
      <w:proofErr w:type="gramEnd"/>
      <w:r>
        <w:rPr>
          <w:rFonts w:ascii="CG Omega" w:hAnsi="CG Omega" w:cs="CG Omega"/>
          <w:sz w:val="22"/>
        </w:rPr>
        <w:t xml:space="preserve"> : </w:t>
      </w:r>
      <w:sdt>
        <w:sdtPr>
          <w:rPr>
            <w:rFonts w:ascii="CG Omega" w:hAnsi="CG Omega" w:cs="CG Omega"/>
            <w:sz w:val="22"/>
          </w:rPr>
          <w:id w:val="-643893014"/>
          <w:placeholder>
            <w:docPart w:val="8BF39E1698864058B16161BB3276D20F"/>
          </w:placeholder>
          <w:showingPlcHdr/>
          <w:comboBox>
            <w:listItem w:value="Choisissez un élément."/>
          </w:comboBox>
        </w:sdtPr>
        <w:sdtEndPr/>
        <w:sdtContent>
          <w:r w:rsidR="00CC56A2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60CC308E" w14:textId="7B6D5ABF" w:rsidR="00C30B56" w:rsidRDefault="00C30B56" w:rsidP="000229DE">
      <w:pPr>
        <w:shd w:val="clear" w:color="auto" w:fill="D2F1EF" w:themeFill="accent6" w:themeFillTint="33"/>
        <w:spacing w:before="120" w:line="360" w:lineRule="auto"/>
        <w:rPr>
          <w:rFonts w:ascii="CG Omega" w:hAnsi="CG Omega" w:cs="CG Omega"/>
          <w:sz w:val="22"/>
        </w:rPr>
      </w:pPr>
      <w:r>
        <w:rPr>
          <w:rFonts w:ascii="CG Omega" w:hAnsi="CG Omega" w:cs="CG Omega"/>
          <w:sz w:val="22"/>
        </w:rPr>
        <w:t xml:space="preserve">Situation scolaire ou professionnelle : </w:t>
      </w:r>
      <w:sdt>
        <w:sdtPr>
          <w:rPr>
            <w:rFonts w:ascii="CG Omega" w:hAnsi="CG Omega" w:cs="CG Omega"/>
            <w:sz w:val="22"/>
          </w:rPr>
          <w:id w:val="-828138160"/>
          <w:placeholder>
            <w:docPart w:val="489F8C0AF7894786838434E7C3C27CBB"/>
          </w:placeholder>
          <w:showingPlcHdr/>
          <w:comboBox>
            <w:listItem w:value="Choisissez un élément."/>
          </w:comboBox>
        </w:sdtPr>
        <w:sdtEndPr/>
        <w:sdtContent>
          <w:r w:rsidR="00CC56A2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39576AC3" w14:textId="1A4E6166" w:rsidR="00A842D6" w:rsidRPr="00C30D36" w:rsidRDefault="006B1F7E" w:rsidP="00F33CCD">
      <w:pPr>
        <w:pStyle w:val="Titre2"/>
        <w:spacing w:before="240"/>
        <w:rPr>
          <w:b/>
          <w:bCs/>
        </w:rPr>
      </w:pPr>
      <w:r w:rsidRPr="00C30D36">
        <w:rPr>
          <w:b/>
          <w:bCs/>
        </w:rPr>
        <w:t>Le groupe</w:t>
      </w:r>
      <w:r w:rsidR="00A842D6" w:rsidRPr="00C30D36">
        <w:rPr>
          <w:b/>
          <w:bCs/>
        </w:rPr>
        <w:t xml:space="preserve"> </w:t>
      </w:r>
      <w:r w:rsidR="00A842D6" w:rsidRPr="00CC56A2">
        <w:rPr>
          <w:i/>
          <w:iCs/>
          <w:sz w:val="24"/>
          <w:szCs w:val="20"/>
        </w:rPr>
        <w:t>(si projet collectif)</w:t>
      </w:r>
    </w:p>
    <w:p w14:paraId="75DF987D" w14:textId="354C19F5" w:rsidR="003D4A31" w:rsidRDefault="003604CA" w:rsidP="003D4A31">
      <w:pPr>
        <w:spacing w:before="240"/>
      </w:pPr>
      <w:r w:rsidRPr="00C30D36">
        <w:rPr>
          <w:rFonts w:ascii="CG Omega" w:hAnsi="CG Omega" w:cs="CG Omega"/>
          <w:sz w:val="22"/>
        </w:rPr>
        <w:t>Nombre de filles</w:t>
      </w:r>
      <w:r w:rsidR="006B1F7E" w:rsidRPr="00C30D36">
        <w:rPr>
          <w:rFonts w:ascii="CG Omega" w:hAnsi="CG Omega" w:cs="CG Omega"/>
          <w:sz w:val="22"/>
        </w:rPr>
        <w:t> :</w:t>
      </w:r>
      <w:r w:rsidR="00D76FBD">
        <w:rPr>
          <w:rFonts w:ascii="CG Omega" w:hAnsi="CG Omega" w:cs="CG Omega"/>
          <w:sz w:val="22"/>
        </w:rPr>
        <w:t> </w:t>
      </w:r>
      <w:sdt>
        <w:sdtPr>
          <w:rPr>
            <w:rFonts w:ascii="CG Omega" w:hAnsi="CG Omega" w:cs="CG Omega"/>
            <w:color w:val="A6A6A6" w:themeColor="background1" w:themeShade="A6"/>
            <w:sz w:val="22"/>
          </w:rPr>
          <w:id w:val="-1617446494"/>
          <w:placeholder>
            <w:docPart w:val="DefaultPlaceholder_-1854013438"/>
          </w:placeholder>
          <w:comboBox>
            <w:listItem w:value="Choisissez un élément."/>
          </w:comboBox>
        </w:sdtPr>
        <w:sdtEndPr/>
        <w:sdtContent>
          <w:r w:rsidR="002D4B49" w:rsidRPr="00CC56A2">
            <w:rPr>
              <w:rFonts w:ascii="CG Omega" w:hAnsi="CG Omega" w:cs="CG Omega"/>
              <w:color w:val="A6A6A6" w:themeColor="background1" w:themeShade="A6"/>
              <w:sz w:val="22"/>
            </w:rPr>
            <w:t>…</w:t>
          </w:r>
        </w:sdtContent>
      </w:sdt>
      <w:r w:rsidR="00D76FBD">
        <w:rPr>
          <w:rFonts w:ascii="CG Omega" w:hAnsi="CG Omega" w:cs="CG Omega"/>
          <w:sz w:val="22"/>
        </w:rPr>
        <w:t xml:space="preserve"> </w:t>
      </w:r>
      <w:r w:rsidR="003D4A31" w:rsidRPr="00C30D36">
        <w:rPr>
          <w:rFonts w:ascii="CG Omega" w:hAnsi="CG Omega" w:cs="CG Omega"/>
          <w:sz w:val="22"/>
        </w:rPr>
        <w:t>Nombre de garçons :</w:t>
      </w:r>
      <w:r w:rsidR="003D4A31">
        <w:rPr>
          <w:rFonts w:ascii="CG Omega" w:hAnsi="CG Omega" w:cs="CG Omega"/>
          <w:sz w:val="22"/>
        </w:rPr>
        <w:t xml:space="preserve"> </w:t>
      </w:r>
      <w:sdt>
        <w:sdtPr>
          <w:rPr>
            <w:rFonts w:ascii="CG Omega" w:hAnsi="CG Omega" w:cs="CG Omega"/>
            <w:color w:val="A6A6A6" w:themeColor="background1" w:themeShade="A6"/>
            <w:sz w:val="22"/>
          </w:rPr>
          <w:id w:val="1949509399"/>
          <w:placeholder>
            <w:docPart w:val="407BB976723B47C4B0B66CCA6AD3FFF3"/>
          </w:placeholder>
          <w:comboBox>
            <w:listItem w:value="Choisissez un élément."/>
          </w:comboBox>
        </w:sdtPr>
        <w:sdtEndPr/>
        <w:sdtContent>
          <w:r w:rsidR="002D4B49" w:rsidRPr="00CC56A2">
            <w:rPr>
              <w:rFonts w:ascii="CG Omega" w:hAnsi="CG Omega" w:cs="CG Omega"/>
              <w:color w:val="A6A6A6" w:themeColor="background1" w:themeShade="A6"/>
              <w:sz w:val="22"/>
            </w:rPr>
            <w:t>…</w:t>
          </w:r>
        </w:sdtContent>
      </w:sdt>
      <w:r w:rsidR="002D4B49">
        <w:rPr>
          <w:rFonts w:ascii="CG Omega" w:hAnsi="CG Omega" w:cs="CG Omega"/>
          <w:sz w:val="22"/>
        </w:rPr>
        <w:t xml:space="preserve">  </w:t>
      </w:r>
      <w:r w:rsidR="003D4A31">
        <w:rPr>
          <w:rFonts w:ascii="CG Omega" w:hAnsi="CG Omega" w:cs="CG Omega"/>
          <w:sz w:val="22"/>
        </w:rPr>
        <w:t>Nombre de mineurs :</w:t>
      </w:r>
      <w:r w:rsidR="00D76FBD">
        <w:rPr>
          <w:rFonts w:ascii="CG Omega" w:hAnsi="CG Omega" w:cs="CG Omega"/>
          <w:sz w:val="22"/>
        </w:rPr>
        <w:t xml:space="preserve"> </w:t>
      </w:r>
      <w:sdt>
        <w:sdtPr>
          <w:rPr>
            <w:rFonts w:ascii="CG Omega" w:hAnsi="CG Omega" w:cs="CG Omega"/>
            <w:color w:val="A6A6A6" w:themeColor="background1" w:themeShade="A6"/>
            <w:sz w:val="22"/>
          </w:rPr>
          <w:id w:val="-630864784"/>
          <w:placeholder>
            <w:docPart w:val="49012B07CB26445E9D4E3883E8A99399"/>
          </w:placeholder>
          <w:comboBox>
            <w:listItem w:value="Choisissez un élément."/>
          </w:comboBox>
        </w:sdtPr>
        <w:sdtEndPr/>
        <w:sdtContent>
          <w:r w:rsidR="002D4B49" w:rsidRPr="00CC56A2">
            <w:rPr>
              <w:rFonts w:ascii="CG Omega" w:hAnsi="CG Omega" w:cs="CG Omega"/>
              <w:color w:val="A6A6A6" w:themeColor="background1" w:themeShade="A6"/>
              <w:sz w:val="22"/>
            </w:rPr>
            <w:t>…</w:t>
          </w:r>
        </w:sdtContent>
      </w:sdt>
    </w:p>
    <w:tbl>
      <w:tblPr>
        <w:tblStyle w:val="TableauListe4-Accentuation6"/>
        <w:tblpPr w:leftFromText="141" w:rightFromText="141" w:vertAnchor="page" w:horzAnchor="margin" w:tblpY="6650"/>
        <w:tblW w:w="10159" w:type="dxa"/>
        <w:tblBorders>
          <w:top w:val="single" w:sz="4" w:space="0" w:color="278079" w:themeColor="accent6" w:themeShade="BF"/>
          <w:left w:val="single" w:sz="4" w:space="0" w:color="278079" w:themeColor="accent6" w:themeShade="BF"/>
          <w:bottom w:val="single" w:sz="4" w:space="0" w:color="278079" w:themeColor="accent6" w:themeShade="BF"/>
          <w:right w:val="single" w:sz="4" w:space="0" w:color="278079" w:themeColor="accent6" w:themeShade="BF"/>
          <w:insideH w:val="single" w:sz="4" w:space="0" w:color="278079" w:themeColor="accent6" w:themeShade="BF"/>
          <w:insideV w:val="single" w:sz="4" w:space="0" w:color="278079" w:themeColor="accent6" w:themeShade="BF"/>
        </w:tblBorders>
        <w:tblLook w:val="04A0" w:firstRow="1" w:lastRow="0" w:firstColumn="1" w:lastColumn="0" w:noHBand="0" w:noVBand="1"/>
      </w:tblPr>
      <w:tblGrid>
        <w:gridCol w:w="1848"/>
        <w:gridCol w:w="2542"/>
        <w:gridCol w:w="1275"/>
        <w:gridCol w:w="2552"/>
        <w:gridCol w:w="1942"/>
      </w:tblGrid>
      <w:tr w:rsidR="00F33CCD" w14:paraId="716E182D" w14:textId="77777777" w:rsidTr="001D0C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hideMark/>
          </w:tcPr>
          <w:p w14:paraId="371BB1A3" w14:textId="77777777" w:rsidR="00F33CCD" w:rsidRPr="001D0C13" w:rsidRDefault="00F33CCD" w:rsidP="00D267D1">
            <w:pPr>
              <w:spacing w:before="120" w:line="276" w:lineRule="auto"/>
              <w:jc w:val="center"/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</w:pP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  <w:t>NOM et Prénom</w:t>
            </w:r>
          </w:p>
        </w:tc>
        <w:tc>
          <w:tcPr>
            <w:tcW w:w="2542" w:type="dxa"/>
            <w:hideMark/>
          </w:tcPr>
          <w:p w14:paraId="3C7A7F26" w14:textId="77777777" w:rsidR="00F33CCD" w:rsidRPr="001D0C13" w:rsidRDefault="00F33CCD" w:rsidP="00D267D1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</w:pP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  <w:t>Adresse</w:t>
            </w:r>
          </w:p>
        </w:tc>
        <w:tc>
          <w:tcPr>
            <w:tcW w:w="1275" w:type="dxa"/>
            <w:hideMark/>
          </w:tcPr>
          <w:p w14:paraId="426CB2D7" w14:textId="77777777" w:rsidR="00F33CCD" w:rsidRPr="001D0C13" w:rsidRDefault="00F33CCD" w:rsidP="00D267D1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</w:pP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  <w:t>Date de naissance</w:t>
            </w:r>
          </w:p>
        </w:tc>
        <w:tc>
          <w:tcPr>
            <w:tcW w:w="2552" w:type="dxa"/>
            <w:hideMark/>
          </w:tcPr>
          <w:p w14:paraId="5F15BA5F" w14:textId="13C2A126" w:rsidR="00F33CCD" w:rsidRPr="001D0C13" w:rsidRDefault="00F33CCD" w:rsidP="00D267D1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</w:pP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  <w:t xml:space="preserve">Situation actuelle </w:t>
            </w: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16"/>
                <w:szCs w:val="16"/>
              </w:rPr>
              <w:t>(collégien</w:t>
            </w:r>
            <w:r w:rsidR="001D0C13"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16"/>
                <w:szCs w:val="16"/>
              </w:rPr>
              <w:t xml:space="preserve">, </w:t>
            </w: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16"/>
                <w:szCs w:val="16"/>
              </w:rPr>
              <w:t>lycéen, étudiant, salarié, demandeur d’emploi, stagiaire)</w:t>
            </w:r>
          </w:p>
        </w:tc>
        <w:tc>
          <w:tcPr>
            <w:tcW w:w="1942" w:type="dxa"/>
            <w:hideMark/>
          </w:tcPr>
          <w:p w14:paraId="5F9BA74D" w14:textId="77777777" w:rsidR="00F33CCD" w:rsidRPr="001D0C13" w:rsidRDefault="00F33CCD" w:rsidP="00D267D1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</w:pPr>
            <w:r w:rsidRPr="001D0C13">
              <w:rPr>
                <w:rFonts w:ascii="CG Omega" w:hAnsi="CG Omega" w:cs="CG Omega"/>
                <w:b/>
                <w:bCs w:val="0"/>
                <w:color w:val="FFFFFF" w:themeColor="background1"/>
                <w:sz w:val="22"/>
              </w:rPr>
              <w:t>Signature</w:t>
            </w:r>
          </w:p>
        </w:tc>
      </w:tr>
      <w:tr w:rsidR="00F33CCD" w14:paraId="5BF5A227" w14:textId="77777777" w:rsidTr="001D0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459746D6" w14:textId="77777777" w:rsidR="00F33CCD" w:rsidRDefault="00F33CCD" w:rsidP="001D0C13"/>
        </w:tc>
        <w:tc>
          <w:tcPr>
            <w:tcW w:w="2542" w:type="dxa"/>
          </w:tcPr>
          <w:p w14:paraId="578569FD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343FFE7B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161279EC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5DDBFFEA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3CCD" w14:paraId="12C29C4C" w14:textId="77777777" w:rsidTr="001D0C13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795A8C74" w14:textId="77777777" w:rsidR="00F33CCD" w:rsidRDefault="00F33CCD" w:rsidP="001D0C13"/>
        </w:tc>
        <w:tc>
          <w:tcPr>
            <w:tcW w:w="2542" w:type="dxa"/>
          </w:tcPr>
          <w:p w14:paraId="21CB39A0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0C6E6FCB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03C368DC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7A9A768B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3CCD" w14:paraId="6BCA7D8B" w14:textId="77777777" w:rsidTr="001D0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4EF2D55E" w14:textId="77777777" w:rsidR="00F33CCD" w:rsidRDefault="00F33CCD" w:rsidP="001D0C13"/>
        </w:tc>
        <w:tc>
          <w:tcPr>
            <w:tcW w:w="2542" w:type="dxa"/>
          </w:tcPr>
          <w:p w14:paraId="54F0551C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22FDE479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0132AC82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1010B3B2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3CCD" w14:paraId="20972A23" w14:textId="77777777" w:rsidTr="001D0C13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523F2695" w14:textId="77777777" w:rsidR="00F33CCD" w:rsidRDefault="00F33CCD" w:rsidP="001D0C13"/>
        </w:tc>
        <w:tc>
          <w:tcPr>
            <w:tcW w:w="2542" w:type="dxa"/>
          </w:tcPr>
          <w:p w14:paraId="5BB805B5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3DBFD9F4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04194062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57C7A1CD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3CCD" w14:paraId="6A9C1E39" w14:textId="77777777" w:rsidTr="001D0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6238536F" w14:textId="77777777" w:rsidR="00F33CCD" w:rsidRDefault="00F33CCD" w:rsidP="001D0C13"/>
        </w:tc>
        <w:tc>
          <w:tcPr>
            <w:tcW w:w="2542" w:type="dxa"/>
          </w:tcPr>
          <w:p w14:paraId="25E5B78C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78BF30C0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59BE2D1C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6FD572A5" w14:textId="77777777" w:rsidR="00F33CCD" w:rsidRDefault="00F33CCD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3CCD" w14:paraId="0F042940" w14:textId="77777777" w:rsidTr="001D0C13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78B3503D" w14:textId="77777777" w:rsidR="00F33CCD" w:rsidRDefault="00F33CCD" w:rsidP="001D0C13"/>
        </w:tc>
        <w:tc>
          <w:tcPr>
            <w:tcW w:w="2542" w:type="dxa"/>
          </w:tcPr>
          <w:p w14:paraId="121A2082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0F5DE7E2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2095759C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20CDB778" w14:textId="77777777" w:rsidR="00F33CCD" w:rsidRDefault="00F33CCD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0C13" w14:paraId="0F662965" w14:textId="77777777" w:rsidTr="001D0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59FF66F2" w14:textId="77777777" w:rsidR="001D0C13" w:rsidRDefault="001D0C13" w:rsidP="001D0C13"/>
        </w:tc>
        <w:tc>
          <w:tcPr>
            <w:tcW w:w="2542" w:type="dxa"/>
          </w:tcPr>
          <w:p w14:paraId="361D4322" w14:textId="77777777" w:rsidR="001D0C13" w:rsidRDefault="001D0C13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1BA53470" w14:textId="77777777" w:rsidR="001D0C13" w:rsidRDefault="001D0C13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2BD9724C" w14:textId="77777777" w:rsidR="001D0C13" w:rsidRDefault="001D0C13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50029DA2" w14:textId="77777777" w:rsidR="001D0C13" w:rsidRDefault="001D0C13" w:rsidP="001D0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0C13" w14:paraId="7B57A7A9" w14:textId="77777777" w:rsidTr="001D0C13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14:paraId="774EE9E9" w14:textId="77777777" w:rsidR="001D0C13" w:rsidRDefault="001D0C13" w:rsidP="001D0C13"/>
        </w:tc>
        <w:tc>
          <w:tcPr>
            <w:tcW w:w="2542" w:type="dxa"/>
          </w:tcPr>
          <w:p w14:paraId="2970843C" w14:textId="77777777" w:rsidR="001D0C13" w:rsidRDefault="001D0C13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5C8DBD8C" w14:textId="77777777" w:rsidR="001D0C13" w:rsidRDefault="001D0C13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2" w:type="dxa"/>
          </w:tcPr>
          <w:p w14:paraId="44AD9633" w14:textId="77777777" w:rsidR="001D0C13" w:rsidRDefault="001D0C13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2" w:type="dxa"/>
          </w:tcPr>
          <w:p w14:paraId="52680369" w14:textId="77777777" w:rsidR="001D0C13" w:rsidRDefault="001D0C13" w:rsidP="001D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7AEC30C" w14:textId="590AE404" w:rsidR="00FC70FD" w:rsidRPr="005E6D72" w:rsidRDefault="00F33CCD" w:rsidP="00FC70FD">
      <w:pPr>
        <w:spacing w:after="200"/>
        <w:jc w:val="center"/>
        <w:rPr>
          <w:rFonts w:eastAsiaTheme="majorEastAsia" w:cstheme="majorBidi"/>
          <w:bCs/>
          <w:sz w:val="36"/>
          <w:szCs w:val="26"/>
          <w:u w:val="double"/>
        </w:rPr>
      </w:pPr>
      <w:r>
        <w:rPr>
          <w:b w:val="0"/>
          <w:bCs/>
        </w:rPr>
        <w:br w:type="page"/>
      </w:r>
      <w:r w:rsidR="00FC70FD" w:rsidRPr="005E6D72">
        <w:rPr>
          <w:color w:val="FF0000"/>
          <w:u w:val="double"/>
        </w:rPr>
        <w:lastRenderedPageBreak/>
        <w:t xml:space="preserve">Chaque zone du descriptif du projet </w:t>
      </w:r>
      <w:r w:rsidR="005E6D72" w:rsidRPr="005E6D72">
        <w:rPr>
          <w:color w:val="FF0000"/>
          <w:u w:val="double"/>
        </w:rPr>
        <w:t>peut être</w:t>
      </w:r>
      <w:r w:rsidR="00FC70FD" w:rsidRPr="005E6D72">
        <w:rPr>
          <w:color w:val="FF0000"/>
          <w:u w:val="double"/>
        </w:rPr>
        <w:t xml:space="preserve"> remplie et/ou expliquée sur la vidéo</w:t>
      </w:r>
    </w:p>
    <w:p w14:paraId="10E636A2" w14:textId="11DA4400" w:rsidR="00A96AF4" w:rsidRPr="00836944" w:rsidRDefault="00E27D3A" w:rsidP="00836944">
      <w:pPr>
        <w:pStyle w:val="Titre2"/>
        <w:rPr>
          <w:b/>
          <w:bCs/>
        </w:rPr>
      </w:pPr>
      <w:r w:rsidRPr="00836944">
        <w:rPr>
          <w:b/>
          <w:bCs/>
        </w:rPr>
        <w:t xml:space="preserve">Quel est votre projet ? </w:t>
      </w:r>
    </w:p>
    <w:sdt>
      <w:sdtPr>
        <w:id w:val="1601990357"/>
        <w:placeholder>
          <w:docPart w:val="7F78C545D64740388BE949C5064F326C"/>
        </w:placeholder>
        <w:showingPlcHdr/>
        <w:comboBox>
          <w:listItem w:value="Choisissez un élément."/>
        </w:comboBox>
      </w:sdtPr>
      <w:sdtEndPr/>
      <w:sdtContent>
        <w:p w14:paraId="6FBEC6FD" w14:textId="674A5B35" w:rsidR="007130D7" w:rsidRDefault="00D67493" w:rsidP="00C47407">
          <w:pPr>
            <w:shd w:val="clear" w:color="auto" w:fill="A6E4DF" w:themeFill="accent3" w:themeFillTint="66"/>
            <w:spacing w:after="200"/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4DCC2643" w14:textId="4DDB355A" w:rsidR="003C5908" w:rsidRPr="00836944" w:rsidRDefault="003C5908" w:rsidP="003C5908">
      <w:pPr>
        <w:pStyle w:val="Titre2"/>
        <w:rPr>
          <w:b/>
          <w:bCs/>
        </w:rPr>
      </w:pPr>
      <w:r w:rsidRPr="00836944">
        <w:rPr>
          <w:b/>
          <w:bCs/>
        </w:rPr>
        <w:t>Qu</w:t>
      </w:r>
      <w:r>
        <w:rPr>
          <w:b/>
          <w:bCs/>
        </w:rPr>
        <w:t>and doit-il se dérouler</w:t>
      </w:r>
      <w:r w:rsidR="00624021">
        <w:rPr>
          <w:b/>
          <w:bCs/>
        </w:rPr>
        <w:t xml:space="preserve"> et où</w:t>
      </w:r>
      <w:r w:rsidRPr="00836944">
        <w:rPr>
          <w:b/>
          <w:bCs/>
        </w:rPr>
        <w:t xml:space="preserve"> ? </w:t>
      </w:r>
    </w:p>
    <w:sdt>
      <w:sdtPr>
        <w:id w:val="405885830"/>
        <w:placeholder>
          <w:docPart w:val="EA4BF6AB6CCA4E639796CE7CE39D1C80"/>
        </w:placeholder>
        <w:showingPlcHdr/>
        <w:comboBox>
          <w:listItem w:value="Choisissez un élément."/>
        </w:comboBox>
      </w:sdtPr>
      <w:sdtContent>
        <w:p w14:paraId="100788D3" w14:textId="14553127" w:rsidR="003C5908" w:rsidRPr="003C5908" w:rsidRDefault="003C5908" w:rsidP="003C5908">
          <w:pPr>
            <w:shd w:val="clear" w:color="auto" w:fill="A6E4DF" w:themeFill="accent3" w:themeFillTint="66"/>
            <w:spacing w:after="200"/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79BA4FF9" w14:textId="3785AA77" w:rsidR="00FE3C3A" w:rsidRDefault="00ED473E" w:rsidP="00ED473E">
      <w:pPr>
        <w:pStyle w:val="Titre2"/>
        <w:rPr>
          <w:b/>
          <w:bCs/>
        </w:rPr>
      </w:pPr>
      <w:r>
        <w:rPr>
          <w:b/>
          <w:bCs/>
        </w:rPr>
        <w:t>Quelles sont</w:t>
      </w:r>
      <w:r w:rsidRPr="00836944">
        <w:rPr>
          <w:b/>
          <w:bCs/>
        </w:rPr>
        <w:t xml:space="preserve"> les principales étapes</w:t>
      </w:r>
      <w:r>
        <w:rPr>
          <w:b/>
          <w:bCs/>
        </w:rPr>
        <w:t xml:space="preserve"> </w:t>
      </w:r>
      <w:r w:rsidR="00624021">
        <w:rPr>
          <w:b/>
          <w:bCs/>
        </w:rPr>
        <w:t xml:space="preserve">de réalisation </w:t>
      </w:r>
      <w:r>
        <w:rPr>
          <w:b/>
          <w:bCs/>
        </w:rPr>
        <w:t>de votre projet ?</w:t>
      </w:r>
      <w:r w:rsidRPr="00836944">
        <w:rPr>
          <w:b/>
          <w:bCs/>
        </w:rPr>
        <w:t xml:space="preserve"> </w:t>
      </w:r>
    </w:p>
    <w:tbl>
      <w:tblPr>
        <w:tblStyle w:val="TableauGrille5Fonc-Accentuation6"/>
        <w:tblW w:w="9969" w:type="dxa"/>
        <w:tblLook w:val="04A0" w:firstRow="1" w:lastRow="0" w:firstColumn="1" w:lastColumn="0" w:noHBand="0" w:noVBand="1"/>
      </w:tblPr>
      <w:tblGrid>
        <w:gridCol w:w="1630"/>
        <w:gridCol w:w="8339"/>
      </w:tblGrid>
      <w:tr w:rsidR="00C6215D" w:rsidRPr="00C6215D" w14:paraId="569914CC" w14:textId="77777777" w:rsidTr="00BC0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0329C0DD" w14:textId="52862AD6" w:rsidR="00C6215D" w:rsidRPr="00C6215D" w:rsidRDefault="00C6215D" w:rsidP="00EF4A70">
            <w:pPr>
              <w:spacing w:before="240"/>
              <w:jc w:val="center"/>
              <w:rPr>
                <w:rFonts w:ascii="CG Omega" w:hAnsi="CG Omega" w:cs="CG Omega"/>
                <w:sz w:val="22"/>
              </w:rPr>
            </w:pPr>
            <w:r w:rsidRPr="00C6215D">
              <w:rPr>
                <w:rFonts w:ascii="CG Omega" w:hAnsi="CG Omega" w:cs="CG Omega"/>
                <w:b/>
                <w:bCs w:val="0"/>
                <w:sz w:val="22"/>
              </w:rPr>
              <w:t>CALENDRIER</w:t>
            </w:r>
            <w:r w:rsidRPr="00C6215D">
              <w:rPr>
                <w:rFonts w:ascii="CG Omega" w:hAnsi="CG Omega" w:cs="CG Omega"/>
                <w:b/>
                <w:bCs w:val="0"/>
                <w:sz w:val="22"/>
              </w:rPr>
              <w:br/>
            </w:r>
            <w:r w:rsidR="00D70B71">
              <w:rPr>
                <w:rFonts w:ascii="CG Omega" w:hAnsi="CG Omega" w:cs="CG Omega"/>
                <w:i/>
                <w:iCs/>
                <w:sz w:val="22"/>
              </w:rPr>
              <w:t>d</w:t>
            </w:r>
            <w:r w:rsidRPr="00C6215D">
              <w:rPr>
                <w:rFonts w:ascii="CG Omega" w:hAnsi="CG Omega" w:cs="CG Omega"/>
                <w:i/>
                <w:iCs/>
                <w:sz w:val="22"/>
              </w:rPr>
              <w:t>ates ou périodes</w:t>
            </w:r>
          </w:p>
        </w:tc>
        <w:tc>
          <w:tcPr>
            <w:tcW w:w="8339" w:type="dxa"/>
            <w:hideMark/>
          </w:tcPr>
          <w:p w14:paraId="1AE618F8" w14:textId="77777777" w:rsidR="00EF4A70" w:rsidRDefault="00C6215D" w:rsidP="00EF4A70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G Omega" w:hAnsi="CG Omega" w:cs="CG Omega"/>
                <w:b/>
                <w:bCs w:val="0"/>
                <w:i/>
                <w:iCs/>
                <w:sz w:val="22"/>
              </w:rPr>
            </w:pPr>
            <w:r w:rsidRPr="00C6215D">
              <w:rPr>
                <w:rFonts w:ascii="CG Omega" w:hAnsi="CG Omega" w:cs="CG Omega"/>
                <w:b/>
                <w:bCs w:val="0"/>
                <w:sz w:val="22"/>
              </w:rPr>
              <w:t>ETAPES DE REALISATION</w:t>
            </w:r>
            <w:r w:rsidRPr="00C6215D">
              <w:rPr>
                <w:rFonts w:ascii="CG Omega" w:hAnsi="CG Omega" w:cs="CG Omega"/>
                <w:sz w:val="22"/>
              </w:rPr>
              <w:br/>
            </w:r>
            <w:r w:rsidRPr="00C6215D">
              <w:rPr>
                <w:rFonts w:ascii="CG Omega" w:hAnsi="CG Omega" w:cs="CG Omega"/>
                <w:i/>
                <w:iCs/>
                <w:sz w:val="22"/>
              </w:rPr>
              <w:t xml:space="preserve">les tâches, les actions que vous devez effectuer </w:t>
            </w:r>
          </w:p>
          <w:p w14:paraId="73D89355" w14:textId="5D8D904F" w:rsidR="00C6215D" w:rsidRPr="00C6215D" w:rsidRDefault="00C6215D" w:rsidP="00EF4A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G Omega" w:hAnsi="CG Omega" w:cs="CG Omega"/>
                <w:sz w:val="22"/>
              </w:rPr>
            </w:pPr>
            <w:proofErr w:type="gramStart"/>
            <w:r w:rsidRPr="00C6215D">
              <w:rPr>
                <w:rFonts w:ascii="CG Omega" w:hAnsi="CG Omega" w:cs="CG Omega"/>
                <w:i/>
                <w:iCs/>
                <w:sz w:val="22"/>
              </w:rPr>
              <w:t>pour</w:t>
            </w:r>
            <w:proofErr w:type="gramEnd"/>
            <w:r w:rsidRPr="00C6215D">
              <w:rPr>
                <w:rFonts w:ascii="CG Omega" w:hAnsi="CG Omega" w:cs="CG Omega"/>
                <w:i/>
                <w:iCs/>
                <w:sz w:val="22"/>
              </w:rPr>
              <w:t xml:space="preserve"> préparer, réaliser et valoriser votre projet</w:t>
            </w:r>
          </w:p>
        </w:tc>
      </w:tr>
      <w:tr w:rsidR="00C6215D" w:rsidRPr="00C6215D" w14:paraId="024B6B15" w14:textId="77777777" w:rsidTr="00BC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49BFBCB0" w14:textId="77777777" w:rsidR="00C6215D" w:rsidRPr="00C6215D" w:rsidRDefault="00C6215D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5BB678F6" w14:textId="77777777" w:rsidR="00C6215D" w:rsidRPr="00C6215D" w:rsidRDefault="00C6215D" w:rsidP="00C62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C6215D" w:rsidRPr="00C6215D" w14:paraId="471AD211" w14:textId="77777777" w:rsidTr="00BC07A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2257C5D2" w14:textId="77777777" w:rsidR="00C6215D" w:rsidRPr="00C6215D" w:rsidRDefault="00C6215D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1C4CBDD2" w14:textId="77777777" w:rsidR="00C6215D" w:rsidRPr="00C6215D" w:rsidRDefault="00C6215D" w:rsidP="00C62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69C4F7F3" w14:textId="77777777" w:rsidTr="00BC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45B5EFBB" w14:textId="3744800C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6FBABBD6" w14:textId="1375C2A6" w:rsidR="00D267D1" w:rsidRPr="00C6215D" w:rsidRDefault="00D267D1" w:rsidP="00C62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51BA21E2" w14:textId="77777777" w:rsidTr="00BC07A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4469252E" w14:textId="05579509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10C431E0" w14:textId="081EE91A" w:rsidR="00D267D1" w:rsidRPr="00C6215D" w:rsidRDefault="00D267D1" w:rsidP="00C62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7D3AF052" w14:textId="77777777" w:rsidTr="00BC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6CB2CE30" w14:textId="6EBE27AA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229D07A4" w14:textId="1B4AD95C" w:rsidR="00D267D1" w:rsidRPr="00C6215D" w:rsidRDefault="00D267D1" w:rsidP="00C62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3A6C9789" w14:textId="77777777" w:rsidTr="00BC07A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59228082" w14:textId="7CE72B6B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1BA8EBD9" w14:textId="11ED3836" w:rsidR="00D267D1" w:rsidRPr="00C6215D" w:rsidRDefault="00D267D1" w:rsidP="00C62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4483D8C0" w14:textId="77777777" w:rsidTr="00BC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72FE22FB" w14:textId="06C630F8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1A90EA93" w14:textId="581674D2" w:rsidR="00D267D1" w:rsidRPr="00C6215D" w:rsidRDefault="00D267D1" w:rsidP="00C62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1CA73F6D" w14:textId="77777777" w:rsidTr="00BC07A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111F254E" w14:textId="577A2336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72E6D5DC" w14:textId="06DA4F8E" w:rsidR="00D267D1" w:rsidRPr="00C6215D" w:rsidRDefault="00D267D1" w:rsidP="00C62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  <w:tr w:rsidR="00D267D1" w:rsidRPr="00C6215D" w14:paraId="2D3383AD" w14:textId="77777777" w:rsidTr="00BC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" w:type="dxa"/>
            <w:hideMark/>
          </w:tcPr>
          <w:p w14:paraId="5738FEA8" w14:textId="03610B16" w:rsidR="00D267D1" w:rsidRPr="00C6215D" w:rsidRDefault="00D267D1" w:rsidP="00C6215D">
            <w:pPr>
              <w:jc w:val="center"/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color w:val="auto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339" w:type="dxa"/>
            <w:hideMark/>
          </w:tcPr>
          <w:p w14:paraId="408E4680" w14:textId="537A8638" w:rsidR="00D267D1" w:rsidRPr="00C6215D" w:rsidRDefault="00D267D1" w:rsidP="00C62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</w:pPr>
            <w:r w:rsidRPr="00C6215D">
              <w:rPr>
                <w:rFonts w:ascii="Optima" w:eastAsia="Times New Roman" w:hAnsi="Optima" w:cs="Arial"/>
                <w:b w:val="0"/>
                <w:color w:val="auto"/>
                <w:sz w:val="24"/>
                <w:szCs w:val="24"/>
                <w:lang w:eastAsia="fr-FR"/>
              </w:rPr>
              <w:t> </w:t>
            </w:r>
          </w:p>
        </w:tc>
      </w:tr>
    </w:tbl>
    <w:p w14:paraId="741D128D" w14:textId="77777777" w:rsidR="00BC07A8" w:rsidRDefault="00BC07A8">
      <w:pPr>
        <w:spacing w:after="200"/>
      </w:pPr>
      <w:r>
        <w:br w:type="page"/>
      </w:r>
    </w:p>
    <w:p w14:paraId="2DA12173" w14:textId="2E01E47D" w:rsidR="001E2A97" w:rsidRDefault="0039016D" w:rsidP="00575B45">
      <w:pPr>
        <w:pStyle w:val="Titre2"/>
        <w:rPr>
          <w:b/>
          <w:bCs/>
        </w:rPr>
      </w:pPr>
      <w:r>
        <w:rPr>
          <w:b/>
          <w:bCs/>
        </w:rPr>
        <w:lastRenderedPageBreak/>
        <w:t xml:space="preserve">Les rôles de chacun </w:t>
      </w:r>
    </w:p>
    <w:p w14:paraId="400498E0" w14:textId="0BD85F74" w:rsidR="009717D9" w:rsidRPr="00B8653F" w:rsidRDefault="00624021" w:rsidP="009717D9">
      <w:pPr>
        <w:spacing w:before="240"/>
        <w:rPr>
          <w:rFonts w:ascii="CG Omega" w:hAnsi="CG Omega" w:cs="CG Omega"/>
          <w:sz w:val="24"/>
          <w:szCs w:val="24"/>
        </w:rPr>
      </w:pPr>
      <w:r>
        <w:rPr>
          <w:rFonts w:ascii="CG Omega" w:hAnsi="CG Omega" w:cs="CG Omega"/>
          <w:sz w:val="24"/>
          <w:szCs w:val="24"/>
        </w:rPr>
        <w:t>Où vous réunissez-vous pour</w:t>
      </w:r>
      <w:r w:rsidR="009717D9" w:rsidRPr="009717D9">
        <w:rPr>
          <w:rFonts w:ascii="CG Omega" w:hAnsi="CG Omega" w:cs="CG Omega"/>
          <w:sz w:val="24"/>
          <w:szCs w:val="24"/>
        </w:rPr>
        <w:t xml:space="preserve"> </w:t>
      </w:r>
      <w:proofErr w:type="spellStart"/>
      <w:r w:rsidR="009717D9" w:rsidRPr="009717D9">
        <w:rPr>
          <w:rFonts w:ascii="CG Omega" w:hAnsi="CG Omega" w:cs="CG Omega"/>
          <w:sz w:val="24"/>
          <w:szCs w:val="24"/>
        </w:rPr>
        <w:t>préparez</w:t>
      </w:r>
      <w:proofErr w:type="spellEnd"/>
      <w:r w:rsidR="009717D9" w:rsidRPr="009717D9">
        <w:rPr>
          <w:rFonts w:ascii="CG Omega" w:hAnsi="CG Omega" w:cs="CG Omega"/>
          <w:sz w:val="24"/>
          <w:szCs w:val="24"/>
        </w:rPr>
        <w:t xml:space="preserve"> votre projet ?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-149287981"/>
        <w:placeholder>
          <w:docPart w:val="A98210AAECD64125BC3FAB61A6C89173"/>
        </w:placeholder>
        <w:showingPlcHdr/>
        <w:comboBox>
          <w:listItem w:value="Choisissez un élément."/>
        </w:comboBox>
      </w:sdtPr>
      <w:sdtEndPr/>
      <w:sdtContent>
        <w:p w14:paraId="74D54726" w14:textId="3DF1147F" w:rsidR="009717D9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</w:t>
          </w:r>
          <w:r w:rsidR="00D6524D" w:rsidRPr="00C47407">
            <w:rPr>
              <w:rStyle w:val="Textedelespacerserv"/>
            </w:rPr>
            <w:t>.</w:t>
          </w:r>
        </w:p>
      </w:sdtContent>
    </w:sdt>
    <w:p w14:paraId="42ACA002" w14:textId="38222342" w:rsidR="009717D9" w:rsidRPr="00B8653F" w:rsidRDefault="009717D9" w:rsidP="00B8653F">
      <w:pPr>
        <w:spacing w:before="240"/>
        <w:rPr>
          <w:rFonts w:ascii="CG Omega" w:hAnsi="CG Omega" w:cs="CG Omega"/>
          <w:sz w:val="24"/>
          <w:szCs w:val="24"/>
        </w:rPr>
      </w:pPr>
      <w:r w:rsidRPr="009717D9">
        <w:rPr>
          <w:rFonts w:ascii="CG Omega" w:hAnsi="CG Omega" w:cs="CG Omega"/>
          <w:sz w:val="24"/>
          <w:szCs w:val="24"/>
        </w:rPr>
        <w:t>A quel moment vous retrouvez-vous pour préparer le projet ?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564768498"/>
        <w:placeholder>
          <w:docPart w:val="ACA371CBE76E446BBFB2B1FE845B686E"/>
        </w:placeholder>
        <w:showingPlcHdr/>
        <w:comboBox>
          <w:listItem w:value="Choisissez un élément."/>
        </w:comboBox>
      </w:sdtPr>
      <w:sdtEndPr/>
      <w:sdtContent>
        <w:p w14:paraId="5E7A4632" w14:textId="4E4C7030" w:rsidR="009717D9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24AE5952" w14:textId="48EE149B" w:rsidR="00E46B19" w:rsidRDefault="009717D9" w:rsidP="00E46B19">
      <w:pPr>
        <w:spacing w:before="240"/>
        <w:rPr>
          <w:rFonts w:ascii="CG Omega" w:hAnsi="CG Omega" w:cs="CG Omega"/>
          <w:sz w:val="24"/>
          <w:szCs w:val="24"/>
        </w:rPr>
      </w:pPr>
      <w:r w:rsidRPr="009717D9">
        <w:rPr>
          <w:rFonts w:ascii="CG Omega" w:hAnsi="CG Omega" w:cs="CG Omega"/>
          <w:sz w:val="24"/>
          <w:szCs w:val="24"/>
        </w:rPr>
        <w:t>Comment les décisions sont-elles prises entre vous ?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1995836674"/>
        <w:placeholder>
          <w:docPart w:val="983CAAAD7E2C47F5908B6AC731AA41A6"/>
        </w:placeholder>
        <w:showingPlcHdr/>
        <w:comboBox>
          <w:listItem w:value="Choisissez un élément."/>
        </w:comboBox>
      </w:sdtPr>
      <w:sdtEndPr/>
      <w:sdtContent>
        <w:p w14:paraId="709956A5" w14:textId="19CE97A8" w:rsidR="00D67493" w:rsidRPr="00D67493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086AC08F" w14:textId="77777777" w:rsidR="00D67493" w:rsidRDefault="00D67493" w:rsidP="004E70DF">
      <w:pPr>
        <w:pStyle w:val="Titre2"/>
        <w:rPr>
          <w:b/>
          <w:bCs/>
        </w:rPr>
      </w:pPr>
    </w:p>
    <w:p w14:paraId="4E695463" w14:textId="1024880F" w:rsidR="00344B56" w:rsidRDefault="008513E0" w:rsidP="004E70DF">
      <w:pPr>
        <w:pStyle w:val="Titre2"/>
        <w:rPr>
          <w:b/>
          <w:bCs/>
        </w:rPr>
      </w:pPr>
      <w:r>
        <w:rPr>
          <w:b/>
          <w:bCs/>
        </w:rPr>
        <w:t xml:space="preserve">Souhaitez-vous associer </w:t>
      </w:r>
      <w:r w:rsidR="00344B56" w:rsidRPr="008513E0">
        <w:rPr>
          <w:b/>
          <w:bCs/>
        </w:rPr>
        <w:t xml:space="preserve">des partenaires pour le montage de votre projet ? </w:t>
      </w:r>
      <w:r w:rsidR="00344B56" w:rsidRPr="005B0ABB">
        <w:rPr>
          <w:i/>
          <w:iCs/>
          <w:sz w:val="24"/>
          <w:szCs w:val="20"/>
        </w:rPr>
        <w:t>(Ex : associations du territoire, parents, établissements scolaires</w:t>
      </w:r>
      <w:r w:rsidR="00F97E51" w:rsidRPr="005B0ABB">
        <w:rPr>
          <w:i/>
          <w:iCs/>
          <w:sz w:val="24"/>
          <w:szCs w:val="20"/>
        </w:rPr>
        <w:t>, etc.</w:t>
      </w:r>
      <w:r w:rsidR="00344B56" w:rsidRPr="005B0ABB">
        <w:rPr>
          <w:i/>
          <w:iCs/>
          <w:sz w:val="24"/>
          <w:szCs w:val="20"/>
        </w:rPr>
        <w:t>)</w:t>
      </w:r>
      <w:r w:rsidR="00CE06E1" w:rsidRPr="005B0ABB">
        <w:rPr>
          <w:i/>
          <w:iCs/>
          <w:sz w:val="24"/>
          <w:szCs w:val="20"/>
        </w:rPr>
        <w:t xml:space="preserve"> 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1242842372"/>
        <w:placeholder>
          <w:docPart w:val="4AD89F970C6147CBAE03BA0499ADB067"/>
        </w:placeholder>
        <w:showingPlcHdr/>
        <w:comboBox>
          <w:listItem w:value="Choisissez un élément."/>
        </w:comboBox>
      </w:sdtPr>
      <w:sdtEndPr/>
      <w:sdtContent>
        <w:p w14:paraId="7C727322" w14:textId="77777777" w:rsidR="00D67493" w:rsidRPr="00D67493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21DCA2D1" w14:textId="49783EB6" w:rsidR="00ED76EA" w:rsidRPr="00ED76EA" w:rsidRDefault="00ED76EA" w:rsidP="00ED76EA"/>
    <w:p w14:paraId="39FB6E61" w14:textId="6484566D" w:rsidR="00FE3C3A" w:rsidRDefault="002F3BB0" w:rsidP="004E70DF">
      <w:pPr>
        <w:pStyle w:val="Titre2"/>
        <w:rPr>
          <w:b/>
          <w:bCs/>
        </w:rPr>
      </w:pPr>
      <w:r>
        <w:rPr>
          <w:b/>
          <w:bCs/>
        </w:rPr>
        <w:t>Qu’est-ce que ce projet vous apporte</w:t>
      </w:r>
      <w:r w:rsidR="00E847BA" w:rsidRPr="004E70DF">
        <w:rPr>
          <w:b/>
          <w:bCs/>
        </w:rPr>
        <w:t> ?</w:t>
      </w:r>
      <w:r w:rsidR="00072B05">
        <w:rPr>
          <w:b/>
          <w:bCs/>
        </w:rPr>
        <w:t xml:space="preserve"> 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-1506125773"/>
        <w:placeholder>
          <w:docPart w:val="4B93E766C6D04F5BA07A6C46ECAB8E39"/>
        </w:placeholder>
        <w:showingPlcHdr/>
        <w:comboBox>
          <w:listItem w:value="Choisissez un élément."/>
        </w:comboBox>
      </w:sdtPr>
      <w:sdtEndPr/>
      <w:sdtContent>
        <w:p w14:paraId="016EE71E" w14:textId="77777777" w:rsidR="00D67493" w:rsidRPr="00D67493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76F6FF1F" w14:textId="4E27420B" w:rsidR="00FB34BF" w:rsidRDefault="00FB34BF" w:rsidP="00072B05"/>
    <w:p w14:paraId="310CDE41" w14:textId="1B7DFA51" w:rsidR="00FB34BF" w:rsidRPr="00B1713F" w:rsidRDefault="00FB34BF" w:rsidP="00FB34BF">
      <w:pPr>
        <w:rPr>
          <w:rFonts w:eastAsiaTheme="majorEastAsia" w:cstheme="majorBidi"/>
          <w:bCs/>
          <w:sz w:val="36"/>
          <w:szCs w:val="26"/>
        </w:rPr>
      </w:pPr>
      <w:r w:rsidRPr="00B1713F">
        <w:rPr>
          <w:rFonts w:eastAsiaTheme="majorEastAsia" w:cstheme="majorBidi"/>
          <w:bCs/>
          <w:sz w:val="36"/>
          <w:szCs w:val="26"/>
        </w:rPr>
        <w:t>Comment allez-vous communiquer sur votre projet ?</w:t>
      </w:r>
      <w:r w:rsidRPr="00E55C15">
        <w:rPr>
          <w:b w:val="0"/>
          <w:bCs/>
        </w:rPr>
        <w:t xml:space="preserve"> </w:t>
      </w:r>
      <w:r w:rsidRPr="005B0ABB">
        <w:rPr>
          <w:b w:val="0"/>
          <w:bCs/>
          <w:i/>
          <w:iCs/>
          <w:sz w:val="24"/>
          <w:szCs w:val="20"/>
        </w:rPr>
        <w:t>(Auprès du grand public, d’autres jeunes, des parents</w:t>
      </w:r>
      <w:r w:rsidR="005B0ABB" w:rsidRPr="005B0ABB">
        <w:rPr>
          <w:b w:val="0"/>
          <w:bCs/>
          <w:i/>
          <w:iCs/>
          <w:sz w:val="24"/>
          <w:szCs w:val="20"/>
        </w:rPr>
        <w:t>, etc.</w:t>
      </w:r>
      <w:r w:rsidRPr="005B0ABB">
        <w:rPr>
          <w:b w:val="0"/>
          <w:bCs/>
          <w:i/>
          <w:iCs/>
          <w:sz w:val="24"/>
          <w:szCs w:val="20"/>
        </w:rPr>
        <w:t>)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-1200545383"/>
        <w:placeholder>
          <w:docPart w:val="54B903614B144924B98C8DCF11A7A57D"/>
        </w:placeholder>
        <w:showingPlcHdr/>
        <w:comboBox>
          <w:listItem w:value="Choisissez un élément."/>
        </w:comboBox>
      </w:sdtPr>
      <w:sdtEndPr/>
      <w:sdtContent>
        <w:p w14:paraId="1AD73F56" w14:textId="77777777" w:rsidR="00D67493" w:rsidRPr="00D67493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55B727DF" w14:textId="12F85747" w:rsidR="00FB34BF" w:rsidRPr="007351E4" w:rsidRDefault="00FB34BF" w:rsidP="00FB34BF"/>
    <w:p w14:paraId="1FA3F1DC" w14:textId="77777777" w:rsidR="002268DC" w:rsidRDefault="002268DC" w:rsidP="002268DC"/>
    <w:p w14:paraId="082171A6" w14:textId="56526662" w:rsidR="002268DC" w:rsidRDefault="00A02482" w:rsidP="002268DC">
      <w:r w:rsidRPr="00A329F2">
        <w:rPr>
          <w:sz w:val="36"/>
          <w:szCs w:val="28"/>
        </w:rPr>
        <w:t>Accepteriez</w:t>
      </w:r>
      <w:r w:rsidR="002268DC" w:rsidRPr="00A329F2">
        <w:rPr>
          <w:sz w:val="36"/>
          <w:szCs w:val="28"/>
        </w:rPr>
        <w:t>-vous</w:t>
      </w:r>
      <w:r w:rsidRPr="00A329F2">
        <w:rPr>
          <w:sz w:val="36"/>
          <w:szCs w:val="28"/>
        </w:rPr>
        <w:t xml:space="preserve"> </w:t>
      </w:r>
      <w:r w:rsidR="00F800F8">
        <w:rPr>
          <w:sz w:val="36"/>
          <w:szCs w:val="28"/>
        </w:rPr>
        <w:t>de présenter votre projet au</w:t>
      </w:r>
      <w:r w:rsidR="002268DC" w:rsidRPr="00A329F2">
        <w:rPr>
          <w:sz w:val="36"/>
          <w:szCs w:val="28"/>
        </w:rPr>
        <w:t xml:space="preserve"> concours </w:t>
      </w:r>
      <w:r w:rsidR="00FC417F">
        <w:rPr>
          <w:sz w:val="36"/>
          <w:szCs w:val="28"/>
        </w:rPr>
        <w:t xml:space="preserve">national </w:t>
      </w:r>
      <w:proofErr w:type="spellStart"/>
      <w:r w:rsidR="002268DC" w:rsidRPr="00A329F2">
        <w:rPr>
          <w:sz w:val="36"/>
          <w:szCs w:val="28"/>
        </w:rPr>
        <w:t>Innov’jeunes</w:t>
      </w:r>
      <w:proofErr w:type="spellEnd"/>
      <w:r w:rsidR="002268DC">
        <w:rPr>
          <w:rStyle w:val="Appelnotedebasdep"/>
        </w:rPr>
        <w:footnoteReference w:id="2"/>
      </w:r>
      <w:r w:rsidR="002268DC">
        <w:t> </w:t>
      </w:r>
      <w:r w:rsidR="002268DC" w:rsidRPr="00A329F2">
        <w:rPr>
          <w:sz w:val="36"/>
          <w:szCs w:val="28"/>
        </w:rPr>
        <w:t>?</w:t>
      </w:r>
      <w:r w:rsidR="00F800F8">
        <w:rPr>
          <w:sz w:val="36"/>
          <w:szCs w:val="28"/>
        </w:rPr>
        <w:t xml:space="preserve"> </w:t>
      </w:r>
      <w:r w:rsidR="00FC417F" w:rsidRPr="00FC417F">
        <w:rPr>
          <w:i/>
          <w:iCs/>
        </w:rPr>
        <w:t>(</w:t>
      </w:r>
      <w:proofErr w:type="gramStart"/>
      <w:r w:rsidR="00FC417F" w:rsidRPr="00FC417F">
        <w:rPr>
          <w:i/>
          <w:iCs/>
        </w:rPr>
        <w:t>en</w:t>
      </w:r>
      <w:proofErr w:type="gramEnd"/>
      <w:r w:rsidR="00FC417F" w:rsidRPr="00FC417F">
        <w:rPr>
          <w:i/>
          <w:iCs/>
        </w:rPr>
        <w:t xml:space="preserve"> fonction du nombre de projets un concours départemental pourra être organisé)</w:t>
      </w:r>
    </w:p>
    <w:p w14:paraId="06119745" w14:textId="77777777" w:rsidR="002268DC" w:rsidRDefault="00FE25E7" w:rsidP="002268DC">
      <w:sdt>
        <w:sdtPr>
          <w:id w:val="-2056076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68DC">
            <w:rPr>
              <w:rFonts w:ascii="MS Gothic" w:eastAsia="MS Gothic" w:hAnsi="MS Gothic" w:hint="eastAsia"/>
            </w:rPr>
            <w:t>☐</w:t>
          </w:r>
        </w:sdtContent>
      </w:sdt>
      <w:r w:rsidR="002268DC">
        <w:t xml:space="preserve"> Oui</w:t>
      </w:r>
    </w:p>
    <w:p w14:paraId="6BE4DAC0" w14:textId="77777777" w:rsidR="002268DC" w:rsidRDefault="00FE25E7" w:rsidP="002268DC">
      <w:sdt>
        <w:sdtPr>
          <w:id w:val="673148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68DC">
            <w:rPr>
              <w:rFonts w:ascii="MS Gothic" w:eastAsia="MS Gothic" w:hAnsi="MS Gothic" w:hint="eastAsia"/>
            </w:rPr>
            <w:t>☐</w:t>
          </w:r>
        </w:sdtContent>
      </w:sdt>
      <w:r w:rsidR="002268DC">
        <w:t xml:space="preserve"> Non</w:t>
      </w:r>
    </w:p>
    <w:p w14:paraId="19E640EB" w14:textId="68742DCC" w:rsidR="00FB34BF" w:rsidRDefault="00FB34BF">
      <w:pPr>
        <w:spacing w:after="200"/>
      </w:pPr>
      <w:r>
        <w:br w:type="page"/>
      </w:r>
    </w:p>
    <w:p w14:paraId="5F866E8E" w14:textId="75EBA3A8" w:rsidR="00912C2B" w:rsidRDefault="008513E0" w:rsidP="008513E0">
      <w:pPr>
        <w:pStyle w:val="Titre2"/>
        <w:rPr>
          <w:b/>
          <w:bCs/>
        </w:rPr>
      </w:pPr>
      <w:r w:rsidRPr="008513E0">
        <w:rPr>
          <w:b/>
          <w:bCs/>
        </w:rPr>
        <w:lastRenderedPageBreak/>
        <w:t>Comment allez-vous</w:t>
      </w:r>
      <w:r w:rsidR="00912C2B" w:rsidRPr="008513E0">
        <w:rPr>
          <w:b/>
          <w:bCs/>
        </w:rPr>
        <w:t xml:space="preserve"> finance</w:t>
      </w:r>
      <w:r w:rsidRPr="008513E0">
        <w:rPr>
          <w:b/>
          <w:bCs/>
        </w:rPr>
        <w:t>r</w:t>
      </w:r>
      <w:r w:rsidR="00912C2B" w:rsidRPr="008513E0">
        <w:rPr>
          <w:b/>
          <w:bCs/>
        </w:rPr>
        <w:t xml:space="preserve"> votre projet</w:t>
      </w:r>
      <w:r w:rsidRPr="008513E0">
        <w:rPr>
          <w:b/>
          <w:bCs/>
        </w:rPr>
        <w:t> ?</w:t>
      </w:r>
      <w:r w:rsidR="00CE06E1">
        <w:rPr>
          <w:b/>
          <w:bCs/>
        </w:rPr>
        <w:t xml:space="preserve"> </w:t>
      </w:r>
      <w:r w:rsidR="00CE06E1" w:rsidRPr="00CE06E1">
        <w:rPr>
          <w:i/>
          <w:iCs/>
          <w:sz w:val="28"/>
          <w:szCs w:val="22"/>
        </w:rPr>
        <w:t>(</w:t>
      </w:r>
      <w:proofErr w:type="gramStart"/>
      <w:r w:rsidR="00CE06E1" w:rsidRPr="00CE06E1">
        <w:rPr>
          <w:i/>
          <w:iCs/>
          <w:sz w:val="28"/>
          <w:szCs w:val="22"/>
        </w:rPr>
        <w:t>à</w:t>
      </w:r>
      <w:proofErr w:type="gramEnd"/>
      <w:r w:rsidR="00CE06E1" w:rsidRPr="00CE06E1">
        <w:rPr>
          <w:i/>
          <w:iCs/>
          <w:sz w:val="28"/>
          <w:szCs w:val="22"/>
        </w:rPr>
        <w:t xml:space="preserve"> remplir obligatoirement)</w:t>
      </w:r>
    </w:p>
    <w:p w14:paraId="032CEBE9" w14:textId="62BA970D" w:rsidR="000C7B53" w:rsidRPr="000C7B53" w:rsidRDefault="000C7B53" w:rsidP="000C7B53">
      <w:pPr>
        <w:spacing w:before="240"/>
        <w:jc w:val="both"/>
        <w:rPr>
          <w:rFonts w:ascii="CG Omega" w:hAnsi="CG Omega" w:cs="CG Omega"/>
          <w:b w:val="0"/>
          <w:bCs/>
          <w:sz w:val="22"/>
        </w:rPr>
      </w:pPr>
      <w:r w:rsidRPr="000C7B53">
        <w:rPr>
          <w:rFonts w:ascii="CG Omega" w:hAnsi="CG Omega" w:cs="CG Omega"/>
          <w:b w:val="0"/>
          <w:bCs/>
          <w:sz w:val="22"/>
        </w:rPr>
        <w:t>Dans ce budget, faites apparaitre toutes les charges et les produits du projet (exemple</w:t>
      </w:r>
      <w:r w:rsidR="00CE5817">
        <w:rPr>
          <w:rFonts w:ascii="CG Omega" w:hAnsi="CG Omega" w:cs="CG Omega"/>
          <w:b w:val="0"/>
          <w:bCs/>
          <w:sz w:val="22"/>
        </w:rPr>
        <w:t>s</w:t>
      </w:r>
      <w:r w:rsidRPr="000C7B53">
        <w:rPr>
          <w:rFonts w:ascii="CG Omega" w:hAnsi="CG Omega" w:cs="CG Omega"/>
          <w:b w:val="0"/>
          <w:bCs/>
          <w:sz w:val="22"/>
        </w:rPr>
        <w:t xml:space="preserve"> : intervenant,</w:t>
      </w:r>
      <w:r>
        <w:rPr>
          <w:rFonts w:ascii="CG Omega" w:hAnsi="CG Omega" w:cs="CG Omega"/>
          <w:b w:val="0"/>
          <w:bCs/>
          <w:sz w:val="22"/>
        </w:rPr>
        <w:t xml:space="preserve"> h</w:t>
      </w:r>
      <w:r w:rsidRPr="000C7B53">
        <w:rPr>
          <w:rFonts w:ascii="CG Omega" w:hAnsi="CG Omega" w:cs="CG Omega"/>
          <w:b w:val="0"/>
          <w:bCs/>
          <w:sz w:val="22"/>
        </w:rPr>
        <w:t>ébergement, repas, carburant, location</w:t>
      </w:r>
      <w:r w:rsidR="00CE5817">
        <w:rPr>
          <w:rFonts w:ascii="CG Omega" w:hAnsi="CG Omega" w:cs="CG Omega"/>
          <w:b w:val="0"/>
          <w:bCs/>
          <w:sz w:val="22"/>
        </w:rPr>
        <w:t>, etc.</w:t>
      </w:r>
      <w:r w:rsidRPr="000C7B53">
        <w:rPr>
          <w:rFonts w:ascii="CG Omega" w:hAnsi="CG Omega" w:cs="CG Omega"/>
          <w:b w:val="0"/>
          <w:bCs/>
          <w:sz w:val="22"/>
        </w:rPr>
        <w:t xml:space="preserve">) de manière simplifiée. </w:t>
      </w:r>
    </w:p>
    <w:p w14:paraId="5C6792B6" w14:textId="77777777" w:rsidR="000C7B53" w:rsidRPr="000C7B53" w:rsidRDefault="000C7B53" w:rsidP="000C7B53"/>
    <w:tbl>
      <w:tblPr>
        <w:tblW w:w="9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08"/>
        <w:gridCol w:w="809"/>
        <w:gridCol w:w="793"/>
        <w:gridCol w:w="727"/>
        <w:gridCol w:w="997"/>
        <w:gridCol w:w="659"/>
        <w:gridCol w:w="659"/>
        <w:gridCol w:w="697"/>
        <w:gridCol w:w="698"/>
        <w:gridCol w:w="697"/>
        <w:gridCol w:w="1668"/>
        <w:gridCol w:w="10"/>
      </w:tblGrid>
      <w:tr w:rsidR="00D71343" w:rsidRPr="00D71343" w14:paraId="29A82E5D" w14:textId="77777777" w:rsidTr="00D275D0">
        <w:trPr>
          <w:gridAfter w:val="1"/>
          <w:wAfter w:w="10" w:type="dxa"/>
          <w:trHeight w:val="33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ABF8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2841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1350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CBC3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E0A9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B818" w14:textId="0F4CF86D" w:rsidR="00D71343" w:rsidRPr="00D71343" w:rsidRDefault="00D71343" w:rsidP="00D7134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  <w:t>A</w:t>
            </w:r>
            <w:r w:rsidRPr="00D71343"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  <w:t>nnée</w:t>
            </w:r>
            <w:r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  <w:t xml:space="preserve"> 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1FBF0"/>
            <w:noWrap/>
            <w:vAlign w:val="center"/>
            <w:hideMark/>
          </w:tcPr>
          <w:p w14:paraId="1B363E92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</w:pPr>
            <w:r w:rsidRPr="00D71343"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3651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8"/>
                <w:lang w:eastAsia="fr-F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7BA5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47F3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1B68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</w:tr>
      <w:tr w:rsidR="00D71343" w:rsidRPr="00D71343" w14:paraId="5EBB0B3A" w14:textId="77777777" w:rsidTr="00D275D0">
        <w:trPr>
          <w:gridAfter w:val="1"/>
          <w:wAfter w:w="10" w:type="dxa"/>
          <w:trHeight w:val="33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6780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5871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B0B4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D86F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FB82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7441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CD22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844A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FD27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74CB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6F5B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C735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</w:tr>
      <w:tr w:rsidR="00D71343" w:rsidRPr="00D71343" w14:paraId="540EA392" w14:textId="77777777" w:rsidTr="00D275D0">
        <w:trPr>
          <w:trHeight w:val="311"/>
        </w:trPr>
        <w:tc>
          <w:tcPr>
            <w:tcW w:w="978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A9B25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i/>
                <w:iCs/>
                <w:color w:val="008080"/>
                <w:sz w:val="26"/>
                <w:szCs w:val="26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i/>
                <w:iCs/>
                <w:color w:val="008080"/>
                <w:sz w:val="26"/>
                <w:szCs w:val="26"/>
                <w:lang w:eastAsia="fr-FR"/>
              </w:rPr>
              <w:t xml:space="preserve">Exemple : </w:t>
            </w:r>
          </w:p>
        </w:tc>
      </w:tr>
      <w:tr w:rsidR="00D71343" w:rsidRPr="00D71343" w14:paraId="3B397386" w14:textId="77777777" w:rsidTr="007351E4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noWrap/>
            <w:vAlign w:val="center"/>
            <w:hideMark/>
          </w:tcPr>
          <w:p w14:paraId="50A5FCAB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CHARGES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vAlign w:val="center"/>
            <w:hideMark/>
          </w:tcPr>
          <w:p w14:paraId="0ADB03CA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Montant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noWrap/>
            <w:vAlign w:val="center"/>
            <w:hideMark/>
          </w:tcPr>
          <w:p w14:paraId="0F2D23CB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PRODUITS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vAlign w:val="center"/>
            <w:hideMark/>
          </w:tcPr>
          <w:p w14:paraId="51C2DA31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Montant</w:t>
            </w:r>
          </w:p>
        </w:tc>
      </w:tr>
      <w:tr w:rsidR="00BD2483" w:rsidRPr="00D71343" w14:paraId="76C62401" w14:textId="77777777" w:rsidTr="00F12825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0CF770A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 xml:space="preserve"> </w:t>
            </w:r>
          </w:p>
          <w:p w14:paraId="121F8D77" w14:textId="0869758E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 xml:space="preserve">Carburant du minibus 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2B8CA" w14:textId="77777777" w:rsidR="00BD2483" w:rsidRPr="00D71343" w:rsidRDefault="00BD248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100,00 €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4F7FDD1" w14:textId="118EAE85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Bourse</w:t>
            </w: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 xml:space="preserve"> - CAF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10C00" w14:textId="0BF5CC98" w:rsidR="00BD2483" w:rsidRPr="00D71343" w:rsidRDefault="00BD248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5</w:t>
            </w: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00,00 €</w:t>
            </w:r>
          </w:p>
        </w:tc>
      </w:tr>
      <w:tr w:rsidR="00BD2483" w:rsidRPr="00D71343" w14:paraId="3055557B" w14:textId="77777777" w:rsidTr="00F12825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6271BB4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Pique-nique pour la semaine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EB08A" w14:textId="77777777" w:rsidR="00BD2483" w:rsidRPr="00D71343" w:rsidRDefault="00BD248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70,00 €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CA78A67" w14:textId="19794A02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Vente de gâteaux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57D51" w14:textId="4D5ADE55" w:rsidR="00BD2483" w:rsidRPr="00D71343" w:rsidRDefault="00BD248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4</w:t>
            </w: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>00,00 €</w:t>
            </w:r>
          </w:p>
        </w:tc>
      </w:tr>
      <w:tr w:rsidR="00BD2483" w:rsidRPr="00D71343" w14:paraId="03CEFDF4" w14:textId="77777777" w:rsidTr="00F12825">
        <w:trPr>
          <w:gridAfter w:val="1"/>
          <w:wAfter w:w="10" w:type="dxa"/>
          <w:trHeight w:val="379"/>
        </w:trPr>
        <w:tc>
          <w:tcPr>
            <w:tcW w:w="21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8164C1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i/>
                <w:iCs/>
                <w:color w:val="auto"/>
                <w:sz w:val="22"/>
                <w:lang w:eastAsia="fr-FR"/>
              </w:rPr>
              <w:t xml:space="preserve">Hébergement 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32D83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5B58E" w14:textId="77777777" w:rsidR="00BD2483" w:rsidRPr="00D71343" w:rsidRDefault="00BD248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730,00 €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04306EA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6D2270" w14:textId="77777777" w:rsidR="00BD2483" w:rsidRPr="00D71343" w:rsidRDefault="00BD248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62D39037" w14:textId="77777777" w:rsidTr="00D275D0">
        <w:trPr>
          <w:gridAfter w:val="1"/>
          <w:wAfter w:w="10" w:type="dxa"/>
          <w:trHeight w:val="25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13642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BB59CA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09617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AC5EC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C7D935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E4A471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42E3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F560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47E7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5590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DD6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C37E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</w:tr>
      <w:tr w:rsidR="00D71343" w:rsidRPr="00D71343" w14:paraId="31D39F59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66D8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C8656A4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  <w:t>900,00 €</w:t>
            </w:r>
          </w:p>
        </w:tc>
        <w:tc>
          <w:tcPr>
            <w:tcW w:w="271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6BA2D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5114010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  <w:t>900,00 €</w:t>
            </w:r>
          </w:p>
        </w:tc>
      </w:tr>
      <w:tr w:rsidR="00D71343" w:rsidRPr="00D71343" w14:paraId="282E4BA7" w14:textId="77777777" w:rsidTr="00D275D0">
        <w:trPr>
          <w:gridAfter w:val="1"/>
          <w:wAfter w:w="10" w:type="dxa"/>
          <w:trHeight w:val="33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E4CA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C97C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8B69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3487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02C6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36B4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69E3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02C8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79E9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D5E2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0ADB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3F8A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</w:tr>
      <w:tr w:rsidR="00D71343" w:rsidRPr="00D71343" w14:paraId="5707DE71" w14:textId="77777777" w:rsidTr="007351E4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noWrap/>
            <w:vAlign w:val="center"/>
            <w:hideMark/>
          </w:tcPr>
          <w:p w14:paraId="49ADBD32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CHARGES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vAlign w:val="center"/>
            <w:hideMark/>
          </w:tcPr>
          <w:p w14:paraId="293FF16B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Montant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noWrap/>
            <w:vAlign w:val="center"/>
            <w:hideMark/>
          </w:tcPr>
          <w:p w14:paraId="151D6FF0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PRODUITS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34ABA2" w:themeFill="accent6"/>
            <w:vAlign w:val="center"/>
            <w:hideMark/>
          </w:tcPr>
          <w:p w14:paraId="255C0A67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2"/>
                <w:lang w:eastAsia="fr-FR"/>
              </w:rPr>
              <w:t>Montant</w:t>
            </w:r>
          </w:p>
        </w:tc>
      </w:tr>
      <w:tr w:rsidR="00D71343" w:rsidRPr="00D71343" w14:paraId="0D02881C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3ED8AC3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14264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48CD138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3117C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4115FADB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52C4748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755F7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69E981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FCE9C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16F4629F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34588A4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7B054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F545B8F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97403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4C123E15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87824D6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29EC9F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7678986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3939A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15B9B238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2E47BE0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12ED2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B1DFE3E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AF3CBC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2D53DD44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FF6D17C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F2BEF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8D537E8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E8F15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36A79794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55C3BDE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17609" w14:textId="6598F16C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1CA0E90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9D753D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0CB64152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66ECA40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1F002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71791C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FEEBC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69CC4E08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6F4A1E9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432B0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0494D3A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461E5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5E9DD8EE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DDA67D2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DCA51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7D755E6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7358A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64598A98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980E95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44817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3FE6BA8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4C294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61B02246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26D976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716174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B473F5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16F85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1C794D26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D1FB2EB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FB2E6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F1EC6A5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77E68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49B9D7B7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4917DD3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94EB63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816DF73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87183E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BD2483" w:rsidRPr="00D71343" w14:paraId="17B2A702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0C54122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608034" w14:textId="77777777" w:rsidR="00BD2483" w:rsidRPr="00D71343" w:rsidRDefault="00BD248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3233657" w14:textId="77777777" w:rsidR="00BD2483" w:rsidRPr="00D71343" w:rsidRDefault="00BD248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8E86D37" w14:textId="77777777" w:rsidR="00BD2483" w:rsidRPr="00D71343" w:rsidRDefault="00BD248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</w:p>
        </w:tc>
      </w:tr>
      <w:tr w:rsidR="00D71343" w:rsidRPr="00D71343" w14:paraId="65FC58AA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957579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895AB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B22C4EC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958B0" w14:textId="77777777" w:rsidR="00D71343" w:rsidRPr="00D71343" w:rsidRDefault="00D71343" w:rsidP="00D71343">
            <w:pPr>
              <w:spacing w:line="240" w:lineRule="auto"/>
              <w:jc w:val="right"/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2"/>
                <w:lang w:eastAsia="fr-FR"/>
              </w:rPr>
              <w:t> </w:t>
            </w:r>
          </w:p>
        </w:tc>
      </w:tr>
      <w:tr w:rsidR="00D71343" w:rsidRPr="00D71343" w14:paraId="691241F1" w14:textId="77777777" w:rsidTr="00D275D0">
        <w:trPr>
          <w:gridAfter w:val="1"/>
          <w:wAfter w:w="10" w:type="dxa"/>
          <w:trHeight w:val="25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24DFF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6FA1E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61981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D4414" w14:textId="77777777" w:rsidR="00D71343" w:rsidRPr="00D71343" w:rsidRDefault="00D71343" w:rsidP="00D71343">
            <w:pPr>
              <w:spacing w:line="240" w:lineRule="auto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9816B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6AAA9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  <w:r w:rsidRPr="00D71343"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BF21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357F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212D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A599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A7CA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B59D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</w:tr>
      <w:tr w:rsidR="00D71343" w:rsidRPr="00D71343" w14:paraId="486B58A3" w14:textId="77777777" w:rsidTr="00D275D0">
        <w:trPr>
          <w:gridAfter w:val="1"/>
          <w:wAfter w:w="10" w:type="dxa"/>
          <w:trHeight w:val="379"/>
        </w:trPr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8A8C4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BEF6ED3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  <w:t>0,00 €</w:t>
            </w:r>
          </w:p>
        </w:tc>
        <w:tc>
          <w:tcPr>
            <w:tcW w:w="271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B65CC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7FD3872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  <w:r w:rsidRPr="00D71343"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  <w:t>0,00 €</w:t>
            </w:r>
          </w:p>
        </w:tc>
      </w:tr>
      <w:tr w:rsidR="00D71343" w:rsidRPr="00D71343" w14:paraId="15B86F3C" w14:textId="77777777" w:rsidTr="00D275D0">
        <w:trPr>
          <w:gridAfter w:val="1"/>
          <w:wAfter w:w="10" w:type="dxa"/>
          <w:trHeight w:val="25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43C5B" w14:textId="77777777" w:rsidR="00D71343" w:rsidRPr="00D71343" w:rsidRDefault="00D71343" w:rsidP="00D71343">
            <w:pPr>
              <w:spacing w:line="240" w:lineRule="auto"/>
              <w:jc w:val="center"/>
              <w:rPr>
                <w:rFonts w:ascii="Optima" w:eastAsia="Times New Roman" w:hAnsi="Optima" w:cs="Arial"/>
                <w:bCs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C526A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280CD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41F94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C21D8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B3456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8B0D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5A54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EB82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AD66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F8D2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772A" w14:textId="77777777" w:rsidR="00D71343" w:rsidRPr="00D71343" w:rsidRDefault="00D71343" w:rsidP="00D71343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fr-FR"/>
              </w:rPr>
            </w:pPr>
          </w:p>
        </w:tc>
      </w:tr>
    </w:tbl>
    <w:p w14:paraId="06BDA044" w14:textId="4926552F" w:rsidR="00B1713F" w:rsidRPr="00197967" w:rsidRDefault="00ED409E" w:rsidP="00072B05">
      <w:pPr>
        <w:rPr>
          <w:color w:val="278079" w:themeColor="accent6" w:themeShade="BF"/>
        </w:rPr>
      </w:pPr>
      <w:r w:rsidRPr="00197967">
        <w:rPr>
          <w:color w:val="278079" w:themeColor="accent6" w:themeShade="BF"/>
        </w:rPr>
        <w:t>Attention ce budget doit être équilibré (montant des charges = montant des produits)</w:t>
      </w:r>
    </w:p>
    <w:p w14:paraId="5E10C2A0" w14:textId="586393FB" w:rsidR="00227EF0" w:rsidRPr="00227EF0" w:rsidRDefault="00227EF0" w:rsidP="00CE5817">
      <w:pPr>
        <w:spacing w:before="240"/>
        <w:jc w:val="center"/>
        <w:rPr>
          <w:rFonts w:ascii="CG Omega" w:hAnsi="CG Omega" w:cs="CG Omega"/>
          <w:bCs/>
          <w:sz w:val="22"/>
          <w:szCs w:val="18"/>
        </w:rPr>
      </w:pPr>
      <w:r w:rsidRPr="00227EF0">
        <w:rPr>
          <w:rFonts w:ascii="CG Omega" w:hAnsi="CG Omega" w:cs="CG Omega"/>
          <w:bCs/>
          <w:sz w:val="22"/>
          <w:szCs w:val="18"/>
          <w:u w:val="single"/>
        </w:rPr>
        <w:t>MONTANT SOLLICITE</w:t>
      </w:r>
      <w:r w:rsidRPr="00227EF0">
        <w:rPr>
          <w:rFonts w:ascii="CG Omega" w:hAnsi="CG Omega" w:cs="CG Omega"/>
          <w:bCs/>
          <w:sz w:val="22"/>
          <w:szCs w:val="18"/>
        </w:rPr>
        <w:t xml:space="preserve"> : </w:t>
      </w:r>
      <w:proofErr w:type="gramStart"/>
      <w:r w:rsidRPr="00227EF0">
        <w:rPr>
          <w:rFonts w:ascii="CG Omega" w:hAnsi="CG Omega" w:cs="CG Omega"/>
          <w:bCs/>
          <w:sz w:val="22"/>
          <w:szCs w:val="18"/>
        </w:rPr>
        <w:t>…</w:t>
      </w:r>
      <w:r>
        <w:rPr>
          <w:rFonts w:ascii="CG Omega" w:hAnsi="CG Omega" w:cs="CG Omega"/>
          <w:bCs/>
          <w:sz w:val="22"/>
          <w:szCs w:val="18"/>
        </w:rPr>
        <w:t>…</w:t>
      </w:r>
      <w:r w:rsidR="00574F59">
        <w:rPr>
          <w:rFonts w:ascii="CG Omega" w:hAnsi="CG Omega" w:cs="CG Omega"/>
          <w:bCs/>
          <w:sz w:val="22"/>
          <w:szCs w:val="18"/>
        </w:rPr>
        <w:t>.</w:t>
      </w:r>
      <w:proofErr w:type="gramEnd"/>
      <w:r w:rsidR="00574F59">
        <w:rPr>
          <w:rFonts w:ascii="CG Omega" w:hAnsi="CG Omega" w:cs="CG Omega"/>
          <w:bCs/>
          <w:sz w:val="22"/>
          <w:szCs w:val="18"/>
        </w:rPr>
        <w:t>.….</w:t>
      </w:r>
      <w:r>
        <w:rPr>
          <w:rFonts w:ascii="CG Omega" w:hAnsi="CG Omega" w:cs="CG Omega"/>
          <w:bCs/>
          <w:sz w:val="22"/>
          <w:szCs w:val="18"/>
        </w:rPr>
        <w:t>…</w:t>
      </w:r>
      <w:r w:rsidRPr="00227EF0">
        <w:rPr>
          <w:rFonts w:ascii="CG Omega" w:hAnsi="CG Omega" w:cs="CG Omega"/>
          <w:bCs/>
          <w:sz w:val="22"/>
          <w:szCs w:val="18"/>
        </w:rPr>
        <w:t>,……… €uros</w:t>
      </w:r>
    </w:p>
    <w:p w14:paraId="77A42FA4" w14:textId="77777777" w:rsidR="00B1713F" w:rsidRDefault="00B1713F">
      <w:pPr>
        <w:spacing w:after="200"/>
      </w:pPr>
      <w:r>
        <w:br w:type="page"/>
      </w:r>
    </w:p>
    <w:p w14:paraId="1C069715" w14:textId="2722A86D" w:rsidR="002C4655" w:rsidRDefault="002C4655" w:rsidP="00072B05">
      <w:r w:rsidRPr="002C4655">
        <w:lastRenderedPageBreak/>
        <w:t>Avez-vous sollicité d'autres partenaires financiers pour ce projet ?</w:t>
      </w:r>
      <w:r>
        <w:t xml:space="preserve"> Si oui, lesquels ?</w:t>
      </w:r>
    </w:p>
    <w:sdt>
      <w:sdtPr>
        <w:rPr>
          <w:rFonts w:ascii="Optima" w:eastAsia="Times New Roman" w:hAnsi="Optima" w:cs="Arial"/>
          <w:bCs/>
          <w:color w:val="auto"/>
          <w:sz w:val="24"/>
          <w:szCs w:val="24"/>
          <w:lang w:eastAsia="fr-FR"/>
        </w:rPr>
        <w:id w:val="-322349988"/>
        <w:placeholder>
          <w:docPart w:val="82752FCEFEB4406EBDB42A2736E0EA7A"/>
        </w:placeholder>
        <w:showingPlcHdr/>
        <w:comboBox>
          <w:listItem w:value="Choisissez un élément."/>
        </w:comboBox>
      </w:sdtPr>
      <w:sdtEndPr/>
      <w:sdtContent>
        <w:p w14:paraId="69DA8A1A" w14:textId="0F88D0BF" w:rsidR="00B1713F" w:rsidRPr="00D67493" w:rsidRDefault="00D67493" w:rsidP="00C47407">
          <w:pPr>
            <w:shd w:val="clear" w:color="auto" w:fill="A6E4DF" w:themeFill="accent3" w:themeFillTint="66"/>
            <w:spacing w:line="240" w:lineRule="auto"/>
            <w:rPr>
              <w:rFonts w:ascii="Optima" w:eastAsia="Times New Roman" w:hAnsi="Optima" w:cs="Arial"/>
              <w:bCs/>
              <w:color w:val="auto"/>
              <w:sz w:val="24"/>
              <w:szCs w:val="24"/>
              <w:lang w:eastAsia="fr-FR"/>
            </w:rPr>
          </w:pPr>
          <w:r w:rsidRPr="00C47407">
            <w:rPr>
              <w:rStyle w:val="Textedelespacerserv"/>
            </w:rPr>
            <w:t>Zone à compléter.</w:t>
          </w:r>
        </w:p>
      </w:sdtContent>
    </w:sdt>
    <w:p w14:paraId="7B8933BB" w14:textId="77777777" w:rsidR="002268DC" w:rsidRDefault="002268DC" w:rsidP="00C15C25">
      <w:pPr>
        <w:pStyle w:val="Titre2"/>
        <w:rPr>
          <w:b/>
          <w:bCs/>
        </w:rPr>
      </w:pPr>
    </w:p>
    <w:p w14:paraId="65340530" w14:textId="357F9BCF" w:rsidR="00C15C25" w:rsidRPr="00C15C25" w:rsidRDefault="00C15C25" w:rsidP="00C15C25">
      <w:pPr>
        <w:pStyle w:val="Titre2"/>
        <w:rPr>
          <w:b/>
          <w:bCs/>
        </w:rPr>
      </w:pPr>
      <w:r w:rsidRPr="00C15C25">
        <w:rPr>
          <w:b/>
          <w:bCs/>
        </w:rPr>
        <w:t>Qui est votre accompagnateur ?</w:t>
      </w:r>
    </w:p>
    <w:p w14:paraId="7E081239" w14:textId="58FA9CA1" w:rsidR="00860EB3" w:rsidRPr="00C47407" w:rsidRDefault="00860EB3" w:rsidP="00862601">
      <w:pPr>
        <w:shd w:val="clear" w:color="auto" w:fill="A6E4DF" w:themeFill="accent3" w:themeFillTint="66"/>
        <w:spacing w:line="360" w:lineRule="auto"/>
        <w:rPr>
          <w:rFonts w:ascii="CG Omega" w:eastAsia="CG Omega" w:hAnsi="CG Omega" w:cs="CG Omega"/>
          <w:sz w:val="22"/>
          <w:szCs w:val="18"/>
        </w:rPr>
      </w:pPr>
      <w:r w:rsidRPr="00C47407">
        <w:rPr>
          <w:rFonts w:ascii="CG Omega" w:hAnsi="CG Omega" w:cs="CG Omega"/>
          <w:bCs/>
          <w:sz w:val="22"/>
          <w:szCs w:val="18"/>
        </w:rPr>
        <w:t>Nom de la structure support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:</w:t>
      </w:r>
      <w:r w:rsidRPr="00C47407">
        <w:rPr>
          <w:rFonts w:ascii="CG Omega" w:hAnsi="CG Omega" w:cs="CG Omega"/>
          <w:sz w:val="22"/>
          <w:szCs w:val="18"/>
        </w:rPr>
        <w:t xml:space="preserve"> </w:t>
      </w:r>
      <w:sdt>
        <w:sdtPr>
          <w:rPr>
            <w:rFonts w:ascii="CG Omega" w:hAnsi="CG Omega" w:cs="CG Omega"/>
            <w:color w:val="808080" w:themeColor="background1" w:themeShade="80"/>
            <w:sz w:val="22"/>
          </w:rPr>
          <w:id w:val="194204261"/>
          <w:placeholder>
            <w:docPart w:val="9798A3DAB2794BDD8F75D8C33F665326"/>
          </w:placeholder>
          <w:comboBox>
            <w:listItem w:value="Choisissez un élément."/>
          </w:comboBox>
        </w:sdtPr>
        <w:sdtEndPr/>
        <w:sdtContent>
          <w:r w:rsidR="00862601" w:rsidRPr="0063795E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16B01D01" w14:textId="54E677AA" w:rsidR="00860EB3" w:rsidRPr="00C47407" w:rsidRDefault="00860EB3" w:rsidP="00862601">
      <w:pPr>
        <w:shd w:val="clear" w:color="auto" w:fill="A6E4DF" w:themeFill="accent3" w:themeFillTint="66"/>
        <w:spacing w:line="360" w:lineRule="auto"/>
        <w:rPr>
          <w:rFonts w:ascii="CG Omega" w:eastAsia="Times New Roman" w:hAnsi="CG Omega" w:cs="CG Omega"/>
          <w:sz w:val="22"/>
          <w:szCs w:val="18"/>
        </w:rPr>
      </w:pPr>
      <w:r w:rsidRPr="00C47407">
        <w:rPr>
          <w:rFonts w:ascii="CG Omega" w:hAnsi="CG Omega" w:cs="CG Omega"/>
          <w:bCs/>
          <w:sz w:val="22"/>
          <w:szCs w:val="18"/>
        </w:rPr>
        <w:t>Adresse :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998695615"/>
          <w:placeholder>
            <w:docPart w:val="F488E0B71EA049579E3F73840CE41F03"/>
          </w:placeholder>
          <w:showingPlcHdr/>
          <w:comboBox>
            <w:listItem w:value="Choisissez un élément."/>
          </w:comboBox>
        </w:sdtPr>
        <w:sdtEndPr/>
        <w:sdtContent>
          <w:r w:rsidR="00862601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7D55726C" w14:textId="20B40962" w:rsidR="00860EB3" w:rsidRPr="00C47407" w:rsidRDefault="00860EB3" w:rsidP="00862601">
      <w:pPr>
        <w:shd w:val="clear" w:color="auto" w:fill="A6E4DF" w:themeFill="accent3" w:themeFillTint="66"/>
        <w:spacing w:line="360" w:lineRule="auto"/>
        <w:rPr>
          <w:rFonts w:ascii="CG Omega" w:hAnsi="CG Omega" w:cs="CG Omega"/>
          <w:sz w:val="22"/>
          <w:szCs w:val="18"/>
        </w:rPr>
      </w:pPr>
      <w:r w:rsidRPr="00C47407">
        <w:rPr>
          <w:rFonts w:ascii="CG Omega" w:hAnsi="CG Omega" w:cs="CG Omega"/>
          <w:bCs/>
          <w:sz w:val="22"/>
          <w:szCs w:val="18"/>
        </w:rPr>
        <w:t>Téléphone :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-503740070"/>
          <w:placeholder>
            <w:docPart w:val="B1DA97F7F2704635BEC7D947AEFD74D7"/>
          </w:placeholder>
          <w:showingPlcHdr/>
          <w:comboBox>
            <w:listItem w:value="Choisissez un élément."/>
          </w:comboBox>
        </w:sdtPr>
        <w:sdtEndPr/>
        <w:sdtContent>
          <w:r w:rsidR="00862601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521388E0" w14:textId="106C020A" w:rsidR="00860EB3" w:rsidRPr="00C47407" w:rsidRDefault="00860EB3" w:rsidP="00862601">
      <w:pPr>
        <w:shd w:val="clear" w:color="auto" w:fill="A6E4DF" w:themeFill="accent3" w:themeFillTint="66"/>
        <w:spacing w:line="360" w:lineRule="auto"/>
        <w:rPr>
          <w:rFonts w:ascii="CG Omega" w:eastAsia="CG Omega" w:hAnsi="CG Omega" w:cs="CG Omega"/>
          <w:b w:val="0"/>
          <w:sz w:val="22"/>
          <w:szCs w:val="18"/>
        </w:rPr>
      </w:pPr>
      <w:r w:rsidRPr="00C47407">
        <w:rPr>
          <w:rFonts w:ascii="CG Omega" w:hAnsi="CG Omega" w:cs="CG Omega"/>
          <w:bCs/>
          <w:sz w:val="22"/>
          <w:szCs w:val="18"/>
        </w:rPr>
        <w:t>Nom et prénom de l’accompagnateur :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-1677101696"/>
          <w:placeholder>
            <w:docPart w:val="00EE29175A2B46ABA55C2CC80453AD62"/>
          </w:placeholder>
          <w:showingPlcHdr/>
          <w:comboBox>
            <w:listItem w:value="Choisissez un élément."/>
          </w:comboBox>
        </w:sdtPr>
        <w:sdtEndPr/>
        <w:sdtContent>
          <w:r w:rsidR="00862601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5276EC17" w14:textId="1750D585" w:rsidR="00860EB3" w:rsidRPr="00C47407" w:rsidRDefault="00860EB3" w:rsidP="00862601">
      <w:pPr>
        <w:shd w:val="clear" w:color="auto" w:fill="A6E4DF" w:themeFill="accent3" w:themeFillTint="66"/>
        <w:spacing w:line="360" w:lineRule="auto"/>
        <w:rPr>
          <w:rFonts w:ascii="CG Omega" w:eastAsia="Times New Roman" w:hAnsi="CG Omega" w:cs="CG Omega"/>
          <w:sz w:val="22"/>
          <w:szCs w:val="18"/>
        </w:rPr>
      </w:pPr>
      <w:r w:rsidRPr="00C47407">
        <w:rPr>
          <w:rFonts w:ascii="CG Omega" w:hAnsi="CG Omega" w:cs="CG Omega"/>
          <w:bCs/>
          <w:sz w:val="22"/>
          <w:szCs w:val="18"/>
        </w:rPr>
        <w:t>Fonction au sein de la structure :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-1590920284"/>
          <w:placeholder>
            <w:docPart w:val="4A3992F727F84312BA47AB8994D7183F"/>
          </w:placeholder>
          <w:showingPlcHdr/>
          <w:comboBox>
            <w:listItem w:value="Choisissez un élément."/>
          </w:comboBox>
        </w:sdtPr>
        <w:sdtEndPr/>
        <w:sdtContent>
          <w:r w:rsidR="00862601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7B6A51C1" w14:textId="7A263AAB" w:rsidR="00033A0E" w:rsidRDefault="00860EB3" w:rsidP="00862601">
      <w:pPr>
        <w:shd w:val="clear" w:color="auto" w:fill="A6E4DF" w:themeFill="accent3" w:themeFillTint="66"/>
        <w:spacing w:line="360" w:lineRule="auto"/>
        <w:rPr>
          <w:rFonts w:ascii="CG Omega" w:eastAsia="CG Omega" w:hAnsi="CG Omega" w:cs="CG Omega"/>
          <w:sz w:val="22"/>
          <w:szCs w:val="18"/>
        </w:rPr>
      </w:pPr>
      <w:r w:rsidRPr="00C47407">
        <w:rPr>
          <w:rFonts w:ascii="CG Omega" w:hAnsi="CG Omega" w:cs="CG Omega"/>
          <w:bCs/>
          <w:sz w:val="22"/>
          <w:szCs w:val="18"/>
        </w:rPr>
        <w:t>Téléphone :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-337688183"/>
          <w:placeholder>
            <w:docPart w:val="0E7BE97E6EBF4B8BB64335000CE4065F"/>
          </w:placeholder>
          <w:showingPlcHdr/>
          <w:comboBox>
            <w:listItem w:value="Choisissez un élément."/>
          </w:comboBox>
        </w:sdtPr>
        <w:sdtEndPr/>
        <w:sdtContent>
          <w:r w:rsidR="00862601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  <w:r w:rsidR="00E861A4" w:rsidRPr="00C47407">
        <w:rPr>
          <w:rFonts w:ascii="CG Omega" w:eastAsia="CG Omega" w:hAnsi="CG Omega" w:cs="CG Omega"/>
          <w:sz w:val="22"/>
          <w:szCs w:val="18"/>
        </w:rPr>
        <w:t xml:space="preserve"> </w:t>
      </w:r>
      <w:r w:rsidRPr="00C47407">
        <w:rPr>
          <w:rFonts w:ascii="CG Omega" w:hAnsi="CG Omega" w:cs="CG Omega"/>
          <w:bCs/>
          <w:sz w:val="22"/>
          <w:szCs w:val="18"/>
        </w:rPr>
        <w:t>Mail :</w:t>
      </w:r>
      <w:r w:rsidRPr="00C47407">
        <w:rPr>
          <w:rFonts w:ascii="CG Omega" w:hAnsi="CG Omega" w:cs="CG Omega"/>
          <w:b w:val="0"/>
          <w:sz w:val="22"/>
          <w:szCs w:val="18"/>
        </w:rPr>
        <w:t xml:space="preserve"> </w:t>
      </w:r>
      <w:sdt>
        <w:sdtPr>
          <w:rPr>
            <w:rFonts w:ascii="CG Omega" w:hAnsi="CG Omega" w:cs="CG Omega"/>
            <w:sz w:val="22"/>
            <w:szCs w:val="18"/>
          </w:rPr>
          <w:id w:val="-499962289"/>
          <w:placeholder>
            <w:docPart w:val="96F63437F97F495692DAC96C96F4B710"/>
          </w:placeholder>
          <w:showingPlcHdr/>
          <w:comboBox>
            <w:listItem w:value="Choisissez un élément."/>
          </w:comboBox>
        </w:sdtPr>
        <w:sdtEndPr/>
        <w:sdtContent>
          <w:r w:rsidR="00862601"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sdtContent>
      </w:sdt>
    </w:p>
    <w:p w14:paraId="5D9B938D" w14:textId="77777777" w:rsidR="00033A0E" w:rsidRDefault="00033A0E">
      <w:pPr>
        <w:spacing w:after="200"/>
        <w:rPr>
          <w:rFonts w:ascii="CG Omega" w:eastAsia="CG Omega" w:hAnsi="CG Omega" w:cs="CG Omega"/>
          <w:sz w:val="22"/>
          <w:szCs w:val="18"/>
        </w:rPr>
      </w:pPr>
      <w:r>
        <w:rPr>
          <w:rFonts w:ascii="CG Omega" w:eastAsia="CG Omega" w:hAnsi="CG Omega" w:cs="CG Omega"/>
          <w:sz w:val="22"/>
          <w:szCs w:val="18"/>
        </w:rPr>
        <w:br w:type="page"/>
      </w:r>
    </w:p>
    <w:p w14:paraId="702754D1" w14:textId="5A8F2614" w:rsidR="0030638F" w:rsidRPr="00500260" w:rsidRDefault="0030638F" w:rsidP="00500260">
      <w:pPr>
        <w:pStyle w:val="Titre1"/>
        <w:jc w:val="center"/>
      </w:pPr>
      <w:r w:rsidRPr="00500260">
        <w:lastRenderedPageBreak/>
        <w:t xml:space="preserve">Engagement sur l’honneur </w:t>
      </w:r>
    </w:p>
    <w:p w14:paraId="0F79CF49" w14:textId="77777777" w:rsidR="006F1DCA" w:rsidRDefault="006F1DCA" w:rsidP="00860EB3">
      <w:pPr>
        <w:spacing w:before="240"/>
        <w:rPr>
          <w:rFonts w:ascii="CG Omega" w:hAnsi="CG Omega" w:cs="CG Omega"/>
          <w:bCs/>
          <w:sz w:val="22"/>
          <w:szCs w:val="18"/>
        </w:rPr>
      </w:pPr>
    </w:p>
    <w:p w14:paraId="3FA39B90" w14:textId="05F6580E" w:rsidR="00774479" w:rsidRPr="00227EF0" w:rsidRDefault="0030638F" w:rsidP="00860EB3">
      <w:pPr>
        <w:spacing w:before="240"/>
        <w:rPr>
          <w:rFonts w:ascii="CG Omega" w:hAnsi="CG Omega" w:cs="CG Omega"/>
          <w:bCs/>
          <w:sz w:val="22"/>
          <w:szCs w:val="18"/>
        </w:rPr>
      </w:pPr>
      <w:r w:rsidRPr="00227EF0">
        <w:rPr>
          <w:rFonts w:ascii="CG Omega" w:hAnsi="CG Omega" w:cs="CG Omega"/>
          <w:bCs/>
          <w:sz w:val="22"/>
          <w:szCs w:val="18"/>
        </w:rPr>
        <w:t>Je</w:t>
      </w:r>
      <w:r w:rsidR="00292018" w:rsidRPr="00227EF0">
        <w:rPr>
          <w:rFonts w:ascii="CG Omega" w:hAnsi="CG Omega" w:cs="CG Omega"/>
          <w:bCs/>
          <w:sz w:val="22"/>
          <w:szCs w:val="18"/>
        </w:rPr>
        <w:t>/nous</w:t>
      </w:r>
      <w:r w:rsidRPr="00227EF0">
        <w:rPr>
          <w:rFonts w:ascii="CG Omega" w:hAnsi="CG Omega" w:cs="CG Omega"/>
          <w:bCs/>
          <w:sz w:val="22"/>
          <w:szCs w:val="18"/>
        </w:rPr>
        <w:t xml:space="preserve"> soussigné(</w:t>
      </w:r>
      <w:r w:rsidR="00C90DE7">
        <w:rPr>
          <w:rFonts w:ascii="CG Omega" w:hAnsi="CG Omega" w:cs="CG Omega"/>
          <w:bCs/>
          <w:sz w:val="22"/>
          <w:szCs w:val="18"/>
        </w:rPr>
        <w:t>e</w:t>
      </w:r>
      <w:r w:rsidR="00774479" w:rsidRPr="00227EF0">
        <w:rPr>
          <w:rFonts w:ascii="CG Omega" w:hAnsi="CG Omega" w:cs="CG Omega"/>
          <w:bCs/>
          <w:sz w:val="22"/>
          <w:szCs w:val="18"/>
        </w:rPr>
        <w:t>s)</w:t>
      </w:r>
      <w:r w:rsidR="00466427" w:rsidRPr="00227EF0">
        <w:rPr>
          <w:rFonts w:ascii="CG Omega" w:hAnsi="CG Omega" w:cs="CG Omega"/>
          <w:bCs/>
          <w:sz w:val="22"/>
          <w:szCs w:val="18"/>
        </w:rPr>
        <w:t xml:space="preserve"> </w:t>
      </w:r>
    </w:p>
    <w:p w14:paraId="6CAAAC00" w14:textId="4F3B4D19" w:rsidR="00774479" w:rsidRDefault="00774479" w:rsidP="00860EB3">
      <w:pPr>
        <w:spacing w:before="240"/>
        <w:rPr>
          <w:rFonts w:ascii="CG Omega" w:hAnsi="CG Omega" w:cs="CG Omega"/>
          <w:b w:val="0"/>
          <w:sz w:val="22"/>
          <w:szCs w:val="18"/>
        </w:rPr>
      </w:pPr>
      <w:r>
        <w:rPr>
          <w:rFonts w:ascii="CG Omega" w:hAnsi="CG Omega" w:cs="CG Omega"/>
          <w:b w:val="0"/>
          <w:sz w:val="22"/>
          <w:szCs w:val="18"/>
        </w:rPr>
        <w:t>-</w:t>
      </w:r>
      <w:r w:rsidR="00D67493">
        <w:rPr>
          <w:rFonts w:ascii="CG Omega" w:hAnsi="CG Omega" w:cs="CG Omega"/>
          <w:b w:val="0"/>
          <w:sz w:val="22"/>
          <w:szCs w:val="18"/>
        </w:rPr>
        <w:t xml:space="preserve"> </w:t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>-</w:t>
      </w:r>
    </w:p>
    <w:p w14:paraId="07AE55AF" w14:textId="0FD3B8F7" w:rsidR="00774479" w:rsidRDefault="00774479" w:rsidP="00860EB3">
      <w:pPr>
        <w:spacing w:before="240"/>
        <w:rPr>
          <w:rFonts w:ascii="CG Omega" w:hAnsi="CG Omega" w:cs="CG Omega"/>
          <w:b w:val="0"/>
          <w:sz w:val="22"/>
          <w:szCs w:val="18"/>
        </w:rPr>
      </w:pPr>
      <w:r>
        <w:rPr>
          <w:rFonts w:ascii="CG Omega" w:hAnsi="CG Omega" w:cs="CG Omega"/>
          <w:b w:val="0"/>
          <w:sz w:val="22"/>
          <w:szCs w:val="18"/>
        </w:rPr>
        <w:t>-</w:t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  <w:t>-</w:t>
      </w:r>
    </w:p>
    <w:p w14:paraId="63B8CD76" w14:textId="5B3AD759" w:rsidR="00774479" w:rsidRDefault="00774479" w:rsidP="00860EB3">
      <w:pPr>
        <w:spacing w:before="240"/>
        <w:rPr>
          <w:rFonts w:ascii="CG Omega" w:hAnsi="CG Omega" w:cs="CG Omega"/>
          <w:b w:val="0"/>
          <w:sz w:val="22"/>
          <w:szCs w:val="18"/>
        </w:rPr>
      </w:pPr>
      <w:r>
        <w:rPr>
          <w:rFonts w:ascii="CG Omega" w:hAnsi="CG Omega" w:cs="CG Omega"/>
          <w:b w:val="0"/>
          <w:sz w:val="22"/>
          <w:szCs w:val="18"/>
        </w:rPr>
        <w:t>-</w:t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  <w:t>-</w:t>
      </w:r>
    </w:p>
    <w:p w14:paraId="7D8208AC" w14:textId="60ED6963" w:rsidR="00466427" w:rsidRDefault="00774479" w:rsidP="00860EB3">
      <w:pPr>
        <w:spacing w:before="240"/>
        <w:rPr>
          <w:rFonts w:ascii="CG Omega" w:hAnsi="CG Omega" w:cs="CG Omega"/>
          <w:b w:val="0"/>
          <w:sz w:val="22"/>
          <w:szCs w:val="18"/>
        </w:rPr>
      </w:pPr>
      <w:r>
        <w:rPr>
          <w:rFonts w:ascii="CG Omega" w:hAnsi="CG Omega" w:cs="CG Omega"/>
          <w:b w:val="0"/>
          <w:sz w:val="22"/>
          <w:szCs w:val="18"/>
        </w:rPr>
        <w:t>-</w:t>
      </w:r>
      <w:r w:rsidR="0030638F" w:rsidRPr="00466427">
        <w:rPr>
          <w:rFonts w:ascii="CG Omega" w:hAnsi="CG Omega" w:cs="CG Omega"/>
          <w:b w:val="0"/>
          <w:sz w:val="22"/>
          <w:szCs w:val="18"/>
        </w:rPr>
        <w:t xml:space="preserve"> </w:t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</w:r>
      <w:r w:rsidR="00E71AA7">
        <w:rPr>
          <w:rFonts w:ascii="CG Omega" w:hAnsi="CG Omega" w:cs="CG Omega"/>
          <w:b w:val="0"/>
          <w:sz w:val="22"/>
          <w:szCs w:val="18"/>
        </w:rPr>
        <w:tab/>
        <w:t>-</w:t>
      </w:r>
    </w:p>
    <w:p w14:paraId="0EF0E9C9" w14:textId="3EC426A5" w:rsidR="00E71AA7" w:rsidRPr="00466427" w:rsidRDefault="00E71AA7" w:rsidP="00860EB3">
      <w:pPr>
        <w:spacing w:before="240"/>
        <w:rPr>
          <w:rFonts w:ascii="CG Omega" w:hAnsi="CG Omega" w:cs="CG Omega"/>
          <w:b w:val="0"/>
          <w:sz w:val="22"/>
          <w:szCs w:val="18"/>
        </w:rPr>
      </w:pPr>
      <w:r>
        <w:rPr>
          <w:rFonts w:ascii="CG Omega" w:hAnsi="CG Omega" w:cs="CG Omega"/>
          <w:b w:val="0"/>
          <w:sz w:val="22"/>
          <w:szCs w:val="18"/>
        </w:rPr>
        <w:t>-</w:t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</w:r>
      <w:r>
        <w:rPr>
          <w:rFonts w:ascii="CG Omega" w:hAnsi="CG Omega" w:cs="CG Omega"/>
          <w:b w:val="0"/>
          <w:sz w:val="22"/>
          <w:szCs w:val="18"/>
        </w:rPr>
        <w:tab/>
        <w:t>-</w:t>
      </w:r>
    </w:p>
    <w:p w14:paraId="38CF56FE" w14:textId="7D9AC63E" w:rsidR="00860EB3" w:rsidRDefault="0030638F" w:rsidP="00D060FC">
      <w:pPr>
        <w:spacing w:before="240"/>
        <w:rPr>
          <w:rFonts w:ascii="CG Omega" w:hAnsi="CG Omega" w:cs="CG Omega"/>
          <w:b w:val="0"/>
          <w:sz w:val="22"/>
          <w:szCs w:val="18"/>
        </w:rPr>
      </w:pPr>
      <w:r w:rsidRPr="00466427">
        <w:rPr>
          <w:rFonts w:ascii="CG Omega" w:hAnsi="CG Omega" w:cs="CG Omega"/>
          <w:b w:val="0"/>
          <w:sz w:val="22"/>
          <w:szCs w:val="18"/>
        </w:rPr>
        <w:t>Candidat</w:t>
      </w:r>
      <w:r w:rsidR="00C90DE7">
        <w:rPr>
          <w:rFonts w:ascii="CG Omega" w:hAnsi="CG Omega" w:cs="CG Omega"/>
          <w:b w:val="0"/>
          <w:sz w:val="22"/>
          <w:szCs w:val="18"/>
        </w:rPr>
        <w:t>(es)</w:t>
      </w:r>
      <w:r w:rsidRPr="00466427">
        <w:rPr>
          <w:rFonts w:ascii="CG Omega" w:hAnsi="CG Omega" w:cs="CG Omega"/>
          <w:b w:val="0"/>
          <w:sz w:val="22"/>
          <w:szCs w:val="18"/>
        </w:rPr>
        <w:t xml:space="preserve"> à la bourse </w:t>
      </w:r>
      <w:r w:rsidR="00D060FC" w:rsidRPr="00D060FC">
        <w:rPr>
          <w:rFonts w:ascii="CG Omega" w:hAnsi="CG Omega" w:cs="CG Omega"/>
          <w:b w:val="0"/>
          <w:sz w:val="22"/>
          <w:szCs w:val="18"/>
        </w:rPr>
        <w:t>m'engage / nous engageons sur l’honneur à utiliser la totalité de la somme qui m'est /nous est allouée pour la réalisation de notre projet.</w:t>
      </w:r>
    </w:p>
    <w:p w14:paraId="31AD705A" w14:textId="77777777" w:rsidR="00380263" w:rsidRPr="006F1DCA" w:rsidRDefault="00380263" w:rsidP="00D060FC">
      <w:pPr>
        <w:spacing w:before="240"/>
        <w:rPr>
          <w:rFonts w:ascii="CG Omega" w:hAnsi="CG Omega" w:cs="CG Omega"/>
          <w:bCs/>
          <w:sz w:val="22"/>
          <w:szCs w:val="18"/>
        </w:rPr>
      </w:pPr>
      <w:r w:rsidRPr="006F1DCA">
        <w:rPr>
          <w:rFonts w:ascii="CG Omega" w:hAnsi="CG Omega" w:cs="CG Omega"/>
          <w:bCs/>
          <w:sz w:val="22"/>
          <w:szCs w:val="18"/>
        </w:rPr>
        <w:t xml:space="preserve">Je m'engage / nous nous engageons à : </w:t>
      </w:r>
    </w:p>
    <w:p w14:paraId="5890BC75" w14:textId="0C25758F" w:rsidR="00380263" w:rsidRPr="00227EF0" w:rsidRDefault="00380263" w:rsidP="00227EF0">
      <w:pPr>
        <w:pStyle w:val="Paragraphedeliste"/>
        <w:numPr>
          <w:ilvl w:val="0"/>
          <w:numId w:val="8"/>
        </w:numPr>
        <w:spacing w:before="240"/>
        <w:rPr>
          <w:rFonts w:ascii="CG Omega" w:hAnsi="CG Omega" w:cs="CG Omega"/>
          <w:b w:val="0"/>
          <w:sz w:val="22"/>
          <w:szCs w:val="18"/>
        </w:rPr>
      </w:pPr>
      <w:r w:rsidRPr="00227EF0">
        <w:rPr>
          <w:rFonts w:ascii="CG Omega" w:hAnsi="CG Omega" w:cs="CG Omega"/>
          <w:b w:val="0"/>
          <w:sz w:val="22"/>
          <w:szCs w:val="18"/>
        </w:rPr>
        <w:t xml:space="preserve">Remettre un </w:t>
      </w:r>
      <w:r w:rsidR="002268DC">
        <w:rPr>
          <w:rFonts w:ascii="CG Omega" w:hAnsi="CG Omega" w:cs="CG Omega"/>
          <w:b w:val="0"/>
          <w:sz w:val="22"/>
          <w:szCs w:val="18"/>
        </w:rPr>
        <w:t xml:space="preserve">bilan du projet </w:t>
      </w:r>
      <w:r w:rsidRPr="00227EF0">
        <w:rPr>
          <w:rFonts w:ascii="CG Omega" w:hAnsi="CG Omega" w:cs="CG Omega"/>
          <w:b w:val="0"/>
          <w:sz w:val="22"/>
          <w:szCs w:val="18"/>
        </w:rPr>
        <w:t xml:space="preserve">ainsi qu’un </w:t>
      </w:r>
      <w:r w:rsidR="002268DC">
        <w:rPr>
          <w:rFonts w:ascii="CG Omega" w:hAnsi="CG Omega" w:cs="CG Omega"/>
          <w:b w:val="0"/>
          <w:sz w:val="22"/>
          <w:szCs w:val="18"/>
        </w:rPr>
        <w:t>bilan</w:t>
      </w:r>
      <w:r w:rsidRPr="00227EF0">
        <w:rPr>
          <w:rFonts w:ascii="CG Omega" w:hAnsi="CG Omega" w:cs="CG Omega"/>
          <w:b w:val="0"/>
          <w:sz w:val="22"/>
          <w:szCs w:val="18"/>
        </w:rPr>
        <w:t xml:space="preserve"> financier à la Caf, au plus tard deux mois après la réalisation du projet. </w:t>
      </w:r>
    </w:p>
    <w:p w14:paraId="772D5162" w14:textId="77777777" w:rsidR="00227EF0" w:rsidRPr="00227EF0" w:rsidRDefault="00380263" w:rsidP="00227EF0">
      <w:pPr>
        <w:pStyle w:val="Paragraphedeliste"/>
        <w:numPr>
          <w:ilvl w:val="0"/>
          <w:numId w:val="8"/>
        </w:numPr>
        <w:spacing w:before="240"/>
        <w:rPr>
          <w:rFonts w:ascii="CG Omega" w:hAnsi="CG Omega" w:cs="CG Omega"/>
          <w:b w:val="0"/>
          <w:sz w:val="22"/>
          <w:szCs w:val="18"/>
        </w:rPr>
      </w:pPr>
      <w:r w:rsidRPr="00227EF0">
        <w:rPr>
          <w:rFonts w:ascii="CG Omega" w:hAnsi="CG Omega" w:cs="CG Omega"/>
          <w:b w:val="0"/>
          <w:sz w:val="22"/>
          <w:szCs w:val="18"/>
        </w:rPr>
        <w:t>Si la réalisation du projet se trouve compromise, à en avertir aussitôt la Caf par mail</w:t>
      </w:r>
      <w:r w:rsidR="00227EF0" w:rsidRPr="00227EF0">
        <w:rPr>
          <w:rFonts w:ascii="CG Omega" w:hAnsi="CG Omega" w:cs="CG Omega"/>
          <w:b w:val="0"/>
          <w:sz w:val="22"/>
          <w:szCs w:val="18"/>
        </w:rPr>
        <w:t xml:space="preserve"> ou par courrier</w:t>
      </w:r>
      <w:r w:rsidRPr="00227EF0">
        <w:rPr>
          <w:rFonts w:ascii="CG Omega" w:hAnsi="CG Omega" w:cs="CG Omega"/>
          <w:b w:val="0"/>
          <w:sz w:val="22"/>
          <w:szCs w:val="18"/>
        </w:rPr>
        <w:t xml:space="preserve"> et à restituer tout ou partie de la bourse reçue (déduction faite des frais engagés et justifiés) afin que cette bourse puisse être attribuée à un autre projet. </w:t>
      </w:r>
    </w:p>
    <w:p w14:paraId="3A905556" w14:textId="40125752" w:rsidR="00227EF0" w:rsidRPr="00227EF0" w:rsidRDefault="00380263" w:rsidP="00227EF0">
      <w:pPr>
        <w:pStyle w:val="Paragraphedeliste"/>
        <w:numPr>
          <w:ilvl w:val="0"/>
          <w:numId w:val="8"/>
        </w:numPr>
        <w:spacing w:before="240"/>
        <w:rPr>
          <w:rFonts w:ascii="CG Omega" w:hAnsi="CG Omega" w:cs="CG Omega"/>
          <w:b w:val="0"/>
          <w:sz w:val="22"/>
          <w:szCs w:val="18"/>
        </w:rPr>
      </w:pPr>
      <w:r w:rsidRPr="00227EF0">
        <w:rPr>
          <w:rFonts w:ascii="CG Omega" w:hAnsi="CG Omega" w:cs="CG Omega"/>
          <w:b w:val="0"/>
          <w:sz w:val="22"/>
          <w:szCs w:val="18"/>
        </w:rPr>
        <w:t>Réaliser les différentes restitutions</w:t>
      </w:r>
      <w:r w:rsidR="00C90DE7">
        <w:rPr>
          <w:rFonts w:ascii="CG Omega" w:hAnsi="CG Omega" w:cs="CG Omega"/>
          <w:b w:val="0"/>
          <w:sz w:val="22"/>
          <w:szCs w:val="18"/>
        </w:rPr>
        <w:t xml:space="preserve"> (</w:t>
      </w:r>
      <w:r w:rsidRPr="00227EF0">
        <w:rPr>
          <w:rFonts w:ascii="CG Omega" w:hAnsi="CG Omega" w:cs="CG Omega"/>
          <w:b w:val="0"/>
          <w:sz w:val="22"/>
          <w:szCs w:val="18"/>
        </w:rPr>
        <w:t>animations, expositions, conférences, publications etc.</w:t>
      </w:r>
      <w:r w:rsidR="00C90DE7">
        <w:rPr>
          <w:rFonts w:ascii="CG Omega" w:hAnsi="CG Omega" w:cs="CG Omega"/>
          <w:b w:val="0"/>
          <w:sz w:val="22"/>
          <w:szCs w:val="18"/>
        </w:rPr>
        <w:t>)</w:t>
      </w:r>
      <w:r w:rsidRPr="00227EF0">
        <w:rPr>
          <w:rFonts w:ascii="CG Omega" w:hAnsi="CG Omega" w:cs="CG Omega"/>
          <w:b w:val="0"/>
          <w:sz w:val="22"/>
          <w:szCs w:val="18"/>
        </w:rPr>
        <w:t xml:space="preserve">, prévues dans le projet. </w:t>
      </w:r>
    </w:p>
    <w:p w14:paraId="406F81FA" w14:textId="77777777" w:rsidR="00227EF0" w:rsidRPr="00227EF0" w:rsidRDefault="00380263" w:rsidP="00227EF0">
      <w:pPr>
        <w:pStyle w:val="Paragraphedeliste"/>
        <w:numPr>
          <w:ilvl w:val="0"/>
          <w:numId w:val="8"/>
        </w:numPr>
        <w:spacing w:before="240"/>
        <w:rPr>
          <w:rFonts w:ascii="CG Omega" w:hAnsi="CG Omega" w:cs="CG Omega"/>
          <w:b w:val="0"/>
          <w:sz w:val="22"/>
          <w:szCs w:val="18"/>
        </w:rPr>
      </w:pPr>
      <w:r w:rsidRPr="00227EF0">
        <w:rPr>
          <w:rFonts w:ascii="CG Omega" w:hAnsi="CG Omega" w:cs="CG Omega"/>
          <w:b w:val="0"/>
          <w:sz w:val="22"/>
          <w:szCs w:val="18"/>
        </w:rPr>
        <w:t xml:space="preserve">Faire figurer sur tous les supports du projet le logo de la </w:t>
      </w:r>
      <w:r w:rsidR="00227EF0" w:rsidRPr="00227EF0">
        <w:rPr>
          <w:rFonts w:ascii="CG Omega" w:hAnsi="CG Omega" w:cs="CG Omega"/>
          <w:b w:val="0"/>
          <w:sz w:val="22"/>
          <w:szCs w:val="18"/>
        </w:rPr>
        <w:t>Caf</w:t>
      </w:r>
      <w:r w:rsidRPr="00227EF0">
        <w:rPr>
          <w:rFonts w:ascii="CG Omega" w:hAnsi="CG Omega" w:cs="CG Omega"/>
          <w:b w:val="0"/>
          <w:sz w:val="22"/>
          <w:szCs w:val="18"/>
        </w:rPr>
        <w:t xml:space="preserve"> et à signaler dans les opérations de promotion (presse, radio) la participation de la </w:t>
      </w:r>
      <w:r w:rsidR="00227EF0" w:rsidRPr="00227EF0">
        <w:rPr>
          <w:rFonts w:ascii="CG Omega" w:hAnsi="CG Omega" w:cs="CG Omega"/>
          <w:b w:val="0"/>
          <w:sz w:val="22"/>
          <w:szCs w:val="18"/>
        </w:rPr>
        <w:t>Caf</w:t>
      </w:r>
      <w:r w:rsidRPr="00227EF0">
        <w:rPr>
          <w:rFonts w:ascii="CG Omega" w:hAnsi="CG Omega" w:cs="CG Omega"/>
          <w:b w:val="0"/>
          <w:sz w:val="22"/>
          <w:szCs w:val="18"/>
        </w:rPr>
        <w:t xml:space="preserve">. </w:t>
      </w:r>
    </w:p>
    <w:p w14:paraId="1E9D6C7B" w14:textId="77777777" w:rsidR="00227EF0" w:rsidRDefault="00227EF0" w:rsidP="00D060FC">
      <w:pPr>
        <w:spacing w:before="240"/>
        <w:rPr>
          <w:rFonts w:ascii="CG Omega" w:hAnsi="CG Omega" w:cs="CG Omega"/>
          <w:b w:val="0"/>
          <w:sz w:val="22"/>
          <w:szCs w:val="18"/>
        </w:rPr>
      </w:pPr>
    </w:p>
    <w:p w14:paraId="38A03BA0" w14:textId="02A0958D" w:rsidR="00227EF0" w:rsidRPr="00227EF0" w:rsidRDefault="00227EF0" w:rsidP="00227EF0">
      <w:pPr>
        <w:spacing w:before="120"/>
        <w:rPr>
          <w:rFonts w:ascii="CG Omega" w:hAnsi="CG Omega" w:cs="CG Omega"/>
          <w:b w:val="0"/>
          <w:bCs/>
          <w:sz w:val="22"/>
          <w:szCs w:val="18"/>
        </w:rPr>
      </w:pPr>
      <w:r w:rsidRPr="00227EF0">
        <w:rPr>
          <w:rFonts w:ascii="CG Omega" w:hAnsi="CG Omega" w:cs="CG Omega"/>
          <w:b w:val="0"/>
          <w:bCs/>
          <w:sz w:val="22"/>
          <w:szCs w:val="18"/>
        </w:rPr>
        <w:t xml:space="preserve">A </w:t>
      </w:r>
      <w:sdt>
        <w:sdtPr>
          <w:rPr>
            <w:rFonts w:ascii="CG Omega" w:hAnsi="CG Omega" w:cs="CG Omega"/>
            <w:sz w:val="22"/>
            <w:szCs w:val="18"/>
          </w:rPr>
          <w:id w:val="1267885438"/>
          <w:placeholder>
            <w:docPart w:val="129A88A4C7524E89BA6ECE18D0081A99"/>
          </w:placeholder>
          <w:showingPlcHdr/>
          <w:comboBox>
            <w:listItem w:value="Choisissez un élément."/>
          </w:comboBox>
        </w:sdtPr>
        <w:sdtEndPr/>
        <w:sdtContent>
          <w:r w:rsidR="00D67493" w:rsidRPr="00C47407">
            <w:rPr>
              <w:rStyle w:val="Textedelespacerserv"/>
              <w:shd w:val="clear" w:color="auto" w:fill="A6E4DF" w:themeFill="accent3" w:themeFillTint="66"/>
            </w:rPr>
            <w:t>...</w:t>
          </w:r>
        </w:sdtContent>
      </w:sdt>
      <w:r w:rsidRPr="00227EF0">
        <w:rPr>
          <w:rFonts w:ascii="CG Omega" w:hAnsi="CG Omega" w:cs="CG Omega"/>
          <w:b w:val="0"/>
          <w:bCs/>
          <w:sz w:val="22"/>
          <w:szCs w:val="18"/>
        </w:rPr>
        <w:t xml:space="preserve"> le </w:t>
      </w:r>
      <w:sdt>
        <w:sdtPr>
          <w:rPr>
            <w:rFonts w:ascii="CG Omega" w:hAnsi="CG Omega" w:cs="CG Omega"/>
            <w:b w:val="0"/>
            <w:bCs/>
            <w:sz w:val="22"/>
            <w:szCs w:val="18"/>
          </w:rPr>
          <w:id w:val="-455400372"/>
          <w:placeholder>
            <w:docPart w:val="D2D662DD7E904A81A7E8306B8769584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D67493" w:rsidRPr="00C47407">
            <w:rPr>
              <w:rStyle w:val="Textedelespacerserv"/>
              <w:shd w:val="clear" w:color="auto" w:fill="A6E4DF" w:themeFill="accent3" w:themeFillTint="66"/>
            </w:rPr>
            <w:t>..</w:t>
          </w:r>
          <w:proofErr w:type="gramStart"/>
          <w:r w:rsidR="00D67493" w:rsidRPr="00C47407">
            <w:rPr>
              <w:rStyle w:val="Textedelespacerserv"/>
              <w:shd w:val="clear" w:color="auto" w:fill="A6E4DF" w:themeFill="accent3" w:themeFillTint="66"/>
            </w:rPr>
            <w:t>/..</w:t>
          </w:r>
          <w:proofErr w:type="gramEnd"/>
          <w:r w:rsidR="00D67493" w:rsidRPr="00C47407">
            <w:rPr>
              <w:rStyle w:val="Textedelespacerserv"/>
              <w:shd w:val="clear" w:color="auto" w:fill="A6E4DF" w:themeFill="accent3" w:themeFillTint="66"/>
            </w:rPr>
            <w:t>/..</w:t>
          </w:r>
        </w:sdtContent>
      </w:sdt>
    </w:p>
    <w:p w14:paraId="761C3B05" w14:textId="77777777" w:rsidR="00227EF0" w:rsidRPr="00FE3C3A" w:rsidRDefault="00227EF0" w:rsidP="00227EF0"/>
    <w:p w14:paraId="231732E5" w14:textId="6DEA5D61" w:rsidR="00D060FC" w:rsidRPr="006F1DCA" w:rsidRDefault="00380263" w:rsidP="00D060FC">
      <w:pPr>
        <w:spacing w:before="240"/>
        <w:rPr>
          <w:rFonts w:ascii="CG Omega" w:hAnsi="CG Omega" w:cs="CG Omega"/>
          <w:bCs/>
          <w:sz w:val="22"/>
          <w:szCs w:val="18"/>
        </w:rPr>
      </w:pPr>
      <w:r w:rsidRPr="006F1DCA">
        <w:rPr>
          <w:rFonts w:ascii="CG Omega" w:hAnsi="CG Omega" w:cs="CG Omega"/>
          <w:bCs/>
          <w:sz w:val="22"/>
          <w:szCs w:val="18"/>
        </w:rPr>
        <w:t xml:space="preserve">Signature(s) de chacun des </w:t>
      </w:r>
      <w:r w:rsidR="00151E36">
        <w:rPr>
          <w:rFonts w:ascii="CG Omega" w:hAnsi="CG Omega" w:cs="CG Omega"/>
          <w:bCs/>
          <w:sz w:val="22"/>
          <w:szCs w:val="18"/>
        </w:rPr>
        <w:t>membres</w:t>
      </w:r>
      <w:r w:rsidRPr="006F1DCA">
        <w:rPr>
          <w:rFonts w:ascii="CG Omega" w:hAnsi="CG Omega" w:cs="CG Omega"/>
          <w:bCs/>
          <w:sz w:val="22"/>
          <w:szCs w:val="18"/>
        </w:rPr>
        <w:t xml:space="preserve"> </w:t>
      </w:r>
      <w:r w:rsidR="00227EF0" w:rsidRPr="006F1DCA">
        <w:rPr>
          <w:rFonts w:ascii="CG Omega" w:hAnsi="CG Omega" w:cs="CG Omega"/>
          <w:bCs/>
          <w:sz w:val="22"/>
          <w:szCs w:val="18"/>
        </w:rPr>
        <w:t>candidats à</w:t>
      </w:r>
      <w:r w:rsidRPr="006F1DCA">
        <w:rPr>
          <w:rFonts w:ascii="CG Omega" w:hAnsi="CG Omega" w:cs="CG Omega"/>
          <w:bCs/>
          <w:sz w:val="22"/>
          <w:szCs w:val="18"/>
        </w:rPr>
        <w:t xml:space="preserve"> la Bourse</w:t>
      </w:r>
      <w:r w:rsidR="00227EF0" w:rsidRPr="006F1DCA">
        <w:rPr>
          <w:rFonts w:ascii="CG Omega" w:hAnsi="CG Omega" w:cs="CG Omega"/>
          <w:bCs/>
          <w:sz w:val="22"/>
          <w:szCs w:val="18"/>
        </w:rPr>
        <w:t xml:space="preserve"> jeunes :</w:t>
      </w:r>
    </w:p>
    <w:p w14:paraId="637AA7DC" w14:textId="77777777" w:rsidR="00860EB3" w:rsidRPr="00860EB3" w:rsidRDefault="00860EB3" w:rsidP="00860EB3">
      <w:pPr>
        <w:spacing w:before="120"/>
        <w:rPr>
          <w:rFonts w:ascii="CG Omega" w:hAnsi="CG Omega" w:cs="CG Omega"/>
          <w:sz w:val="22"/>
          <w:szCs w:val="18"/>
        </w:rPr>
      </w:pPr>
    </w:p>
    <w:p w14:paraId="4A745B20" w14:textId="77777777" w:rsidR="00227EF0" w:rsidRPr="00FE3C3A" w:rsidRDefault="00227EF0"/>
    <w:sectPr w:rsidR="00227EF0" w:rsidRPr="00FE3C3A" w:rsidSect="00AB02A7">
      <w:headerReference w:type="default" r:id="rId16"/>
      <w:footerReference w:type="default" r:id="rId17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79697" w14:textId="77777777" w:rsidR="00FE25E7" w:rsidRDefault="00FE25E7">
      <w:r>
        <w:separator/>
      </w:r>
    </w:p>
    <w:p w14:paraId="6668F432" w14:textId="77777777" w:rsidR="00FE25E7" w:rsidRDefault="00FE25E7"/>
  </w:endnote>
  <w:endnote w:type="continuationSeparator" w:id="0">
    <w:p w14:paraId="6C286931" w14:textId="77777777" w:rsidR="00FE25E7" w:rsidRDefault="00FE25E7">
      <w:r>
        <w:continuationSeparator/>
      </w:r>
    </w:p>
    <w:p w14:paraId="65585AE9" w14:textId="77777777" w:rsidR="00FE25E7" w:rsidRDefault="00FE25E7"/>
  </w:endnote>
  <w:endnote w:type="continuationNotice" w:id="1">
    <w:p w14:paraId="06313B69" w14:textId="77777777" w:rsidR="00FE25E7" w:rsidRDefault="00FE25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E7A3B2" w14:textId="77777777"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5F7FDB2C" w14:textId="77777777"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FDF5" w14:textId="77777777" w:rsidR="00FE25E7" w:rsidRDefault="00FE25E7">
      <w:r>
        <w:separator/>
      </w:r>
    </w:p>
    <w:p w14:paraId="34AC8323" w14:textId="77777777" w:rsidR="00FE25E7" w:rsidRDefault="00FE25E7"/>
  </w:footnote>
  <w:footnote w:type="continuationSeparator" w:id="0">
    <w:p w14:paraId="1177F9EA" w14:textId="77777777" w:rsidR="00FE25E7" w:rsidRDefault="00FE25E7">
      <w:r>
        <w:continuationSeparator/>
      </w:r>
    </w:p>
    <w:p w14:paraId="42BB35F6" w14:textId="77777777" w:rsidR="00FE25E7" w:rsidRDefault="00FE25E7"/>
  </w:footnote>
  <w:footnote w:type="continuationNotice" w:id="1">
    <w:p w14:paraId="04DBCA60" w14:textId="77777777" w:rsidR="00FE25E7" w:rsidRDefault="00FE25E7">
      <w:pPr>
        <w:spacing w:line="240" w:lineRule="auto"/>
      </w:pPr>
    </w:p>
  </w:footnote>
  <w:footnote w:id="2">
    <w:p w14:paraId="45A8E9CA" w14:textId="77777777" w:rsidR="002268DC" w:rsidRPr="006F1DCA" w:rsidRDefault="002268DC" w:rsidP="002268DC">
      <w:pPr>
        <w:pStyle w:val="Notedebasdepage"/>
        <w:jc w:val="both"/>
        <w:rPr>
          <w:rFonts w:ascii="CG Omega" w:hAnsi="CG Omega"/>
        </w:rPr>
      </w:pPr>
      <w:r w:rsidRPr="006F1DCA">
        <w:rPr>
          <w:rStyle w:val="Appelnotedebasdep"/>
          <w:rFonts w:ascii="CG Omega" w:hAnsi="CG Omega"/>
        </w:rPr>
        <w:footnoteRef/>
      </w:r>
      <w:r w:rsidRPr="006F1DCA">
        <w:rPr>
          <w:rFonts w:ascii="CG Omega" w:hAnsi="CG Omega"/>
        </w:rPr>
        <w:t xml:space="preserve"> </w:t>
      </w:r>
      <w:r w:rsidRPr="006F1DCA">
        <w:rPr>
          <w:rFonts w:ascii="CG Omega" w:hAnsi="CG Omega" w:cs="Arial"/>
          <w:b w:val="0"/>
          <w:bCs/>
          <w:sz w:val="18"/>
          <w:szCs w:val="18"/>
        </w:rPr>
        <w:t>Concours porté par la Caisse Nationale d’Allocations Familiales (CNAF) destiné à récompenser et valoriser les projets d’adolescents âgés de 12 à 17 ans. Les prix sont remis lors d’une journée nationale de la jeunesse organisée par la CNAF. Les projets doivent s’inscrire dans les thématiques suivantes : citoyenneté et vie locale, humanitaire et solidarité internationale, sciences et techniques, culture, numérique.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766E7DEC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4BA3421" w14:textId="77777777" w:rsidR="00D077E9" w:rsidRDefault="00D077E9">
          <w:pPr>
            <w:pStyle w:val="En-tte"/>
          </w:pPr>
        </w:p>
      </w:tc>
    </w:tr>
  </w:tbl>
  <w:p w14:paraId="07E1BFD2" w14:textId="77777777" w:rsidR="00D077E9" w:rsidRDefault="00D077E9" w:rsidP="00D077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063C3"/>
    <w:multiLevelType w:val="hybridMultilevel"/>
    <w:tmpl w:val="168AFB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73E88"/>
    <w:multiLevelType w:val="hybridMultilevel"/>
    <w:tmpl w:val="ED683ED6"/>
    <w:lvl w:ilvl="0" w:tplc="0000000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5957D53"/>
    <w:multiLevelType w:val="hybridMultilevel"/>
    <w:tmpl w:val="436282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D4F53"/>
    <w:multiLevelType w:val="hybridMultilevel"/>
    <w:tmpl w:val="D9B81DC4"/>
    <w:lvl w:ilvl="0" w:tplc="05284AF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94C87"/>
    <w:multiLevelType w:val="hybridMultilevel"/>
    <w:tmpl w:val="6554BB30"/>
    <w:lvl w:ilvl="0" w:tplc="6B9C9764">
      <w:numFmt w:val="bullet"/>
      <w:lvlText w:val="-"/>
      <w:lvlJc w:val="left"/>
      <w:pPr>
        <w:ind w:left="720" w:hanging="360"/>
      </w:pPr>
      <w:rPr>
        <w:rFonts w:ascii="CG Omega" w:eastAsiaTheme="minorEastAsia" w:hAnsi="CG Omega" w:cs="CG Omeg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1069D"/>
    <w:multiLevelType w:val="hybridMultilevel"/>
    <w:tmpl w:val="CC103418"/>
    <w:lvl w:ilvl="0" w:tplc="040C000D">
      <w:start w:val="1"/>
      <w:numFmt w:val="bullet"/>
      <w:lvlText w:val=""/>
      <w:lvlJc w:val="left"/>
      <w:pPr>
        <w:ind w:left="163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6" w15:restartNumberingAfterBreak="0">
    <w:nsid w:val="57900081"/>
    <w:multiLevelType w:val="hybridMultilevel"/>
    <w:tmpl w:val="250814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73E24"/>
    <w:multiLevelType w:val="hybridMultilevel"/>
    <w:tmpl w:val="A8847C18"/>
    <w:lvl w:ilvl="0" w:tplc="000000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5"/>
    <w:rsid w:val="000229DE"/>
    <w:rsid w:val="0002482E"/>
    <w:rsid w:val="00030CD8"/>
    <w:rsid w:val="00033A0E"/>
    <w:rsid w:val="000444F9"/>
    <w:rsid w:val="00050324"/>
    <w:rsid w:val="00056F4C"/>
    <w:rsid w:val="000650E5"/>
    <w:rsid w:val="00072B05"/>
    <w:rsid w:val="000951AD"/>
    <w:rsid w:val="000A0150"/>
    <w:rsid w:val="000A78E6"/>
    <w:rsid w:val="000B10A6"/>
    <w:rsid w:val="000B42BE"/>
    <w:rsid w:val="000C7B53"/>
    <w:rsid w:val="000E61CF"/>
    <w:rsid w:val="000E63C9"/>
    <w:rsid w:val="001016DD"/>
    <w:rsid w:val="00130E9D"/>
    <w:rsid w:val="00150A6D"/>
    <w:rsid w:val="00151E36"/>
    <w:rsid w:val="00155F90"/>
    <w:rsid w:val="00157B31"/>
    <w:rsid w:val="00161DBE"/>
    <w:rsid w:val="00184757"/>
    <w:rsid w:val="00185B35"/>
    <w:rsid w:val="001931A9"/>
    <w:rsid w:val="00194693"/>
    <w:rsid w:val="00197967"/>
    <w:rsid w:val="001C0450"/>
    <w:rsid w:val="001C2DD5"/>
    <w:rsid w:val="001D0C13"/>
    <w:rsid w:val="001E2A97"/>
    <w:rsid w:val="001E7B36"/>
    <w:rsid w:val="001F2BC8"/>
    <w:rsid w:val="001F5F6B"/>
    <w:rsid w:val="00214925"/>
    <w:rsid w:val="002156BC"/>
    <w:rsid w:val="002268DC"/>
    <w:rsid w:val="00227EF0"/>
    <w:rsid w:val="00243EBC"/>
    <w:rsid w:val="00246A35"/>
    <w:rsid w:val="002519AE"/>
    <w:rsid w:val="00270C80"/>
    <w:rsid w:val="00282825"/>
    <w:rsid w:val="00284348"/>
    <w:rsid w:val="00292018"/>
    <w:rsid w:val="002A62D3"/>
    <w:rsid w:val="002C4655"/>
    <w:rsid w:val="002D4B49"/>
    <w:rsid w:val="002E1307"/>
    <w:rsid w:val="002F0755"/>
    <w:rsid w:val="002F3BB0"/>
    <w:rsid w:val="002F51F5"/>
    <w:rsid w:val="002F6420"/>
    <w:rsid w:val="003015CE"/>
    <w:rsid w:val="00301C3D"/>
    <w:rsid w:val="0030638F"/>
    <w:rsid w:val="00312137"/>
    <w:rsid w:val="0031474F"/>
    <w:rsid w:val="00330359"/>
    <w:rsid w:val="0033762F"/>
    <w:rsid w:val="00344B56"/>
    <w:rsid w:val="00360494"/>
    <w:rsid w:val="003604CA"/>
    <w:rsid w:val="00366C7E"/>
    <w:rsid w:val="00380263"/>
    <w:rsid w:val="00384EA3"/>
    <w:rsid w:val="0039016D"/>
    <w:rsid w:val="0039090A"/>
    <w:rsid w:val="003922B6"/>
    <w:rsid w:val="003A08F2"/>
    <w:rsid w:val="003A39A1"/>
    <w:rsid w:val="003B5848"/>
    <w:rsid w:val="003C2191"/>
    <w:rsid w:val="003C5908"/>
    <w:rsid w:val="003D3863"/>
    <w:rsid w:val="003D4A31"/>
    <w:rsid w:val="003E241B"/>
    <w:rsid w:val="004010D6"/>
    <w:rsid w:val="00402F4E"/>
    <w:rsid w:val="004110DE"/>
    <w:rsid w:val="00424A69"/>
    <w:rsid w:val="00424C18"/>
    <w:rsid w:val="00433738"/>
    <w:rsid w:val="0044085A"/>
    <w:rsid w:val="00466427"/>
    <w:rsid w:val="00475FA2"/>
    <w:rsid w:val="00493B55"/>
    <w:rsid w:val="004B21A5"/>
    <w:rsid w:val="004B7AF0"/>
    <w:rsid w:val="004C785F"/>
    <w:rsid w:val="004D7334"/>
    <w:rsid w:val="004E70DF"/>
    <w:rsid w:val="004F3053"/>
    <w:rsid w:val="004F38D3"/>
    <w:rsid w:val="00500260"/>
    <w:rsid w:val="005037F0"/>
    <w:rsid w:val="00513C5A"/>
    <w:rsid w:val="00516A86"/>
    <w:rsid w:val="005275F6"/>
    <w:rsid w:val="00532541"/>
    <w:rsid w:val="005561FC"/>
    <w:rsid w:val="00564F73"/>
    <w:rsid w:val="00572102"/>
    <w:rsid w:val="00574F59"/>
    <w:rsid w:val="00575B45"/>
    <w:rsid w:val="005B0ABB"/>
    <w:rsid w:val="005B7BD3"/>
    <w:rsid w:val="005E6D72"/>
    <w:rsid w:val="005F1BB0"/>
    <w:rsid w:val="0062213D"/>
    <w:rsid w:val="00624021"/>
    <w:rsid w:val="006459A0"/>
    <w:rsid w:val="006537E5"/>
    <w:rsid w:val="00656C4D"/>
    <w:rsid w:val="00667F9E"/>
    <w:rsid w:val="006A4DC4"/>
    <w:rsid w:val="006B1F7E"/>
    <w:rsid w:val="006C1704"/>
    <w:rsid w:val="006D422A"/>
    <w:rsid w:val="006E3900"/>
    <w:rsid w:val="006E5716"/>
    <w:rsid w:val="006F1DCA"/>
    <w:rsid w:val="007006D4"/>
    <w:rsid w:val="00703B15"/>
    <w:rsid w:val="00705FDD"/>
    <w:rsid w:val="007130D7"/>
    <w:rsid w:val="00717E1F"/>
    <w:rsid w:val="007302B3"/>
    <w:rsid w:val="007306CB"/>
    <w:rsid w:val="00730733"/>
    <w:rsid w:val="00730E3A"/>
    <w:rsid w:val="007351E4"/>
    <w:rsid w:val="00736AAF"/>
    <w:rsid w:val="00741094"/>
    <w:rsid w:val="007469B0"/>
    <w:rsid w:val="00765B2A"/>
    <w:rsid w:val="00767308"/>
    <w:rsid w:val="00774479"/>
    <w:rsid w:val="0078172D"/>
    <w:rsid w:val="00781B9D"/>
    <w:rsid w:val="00783A34"/>
    <w:rsid w:val="0079060B"/>
    <w:rsid w:val="007A3269"/>
    <w:rsid w:val="007C0B89"/>
    <w:rsid w:val="007C6B52"/>
    <w:rsid w:val="007D16C5"/>
    <w:rsid w:val="007D2027"/>
    <w:rsid w:val="007D3A3C"/>
    <w:rsid w:val="007D6B3C"/>
    <w:rsid w:val="007F2CAE"/>
    <w:rsid w:val="00825ED8"/>
    <w:rsid w:val="00832394"/>
    <w:rsid w:val="00836944"/>
    <w:rsid w:val="00842D15"/>
    <w:rsid w:val="00842E93"/>
    <w:rsid w:val="008513E0"/>
    <w:rsid w:val="008578E8"/>
    <w:rsid w:val="00860EB3"/>
    <w:rsid w:val="00862601"/>
    <w:rsid w:val="00862FE4"/>
    <w:rsid w:val="0086389A"/>
    <w:rsid w:val="00874540"/>
    <w:rsid w:val="0087605E"/>
    <w:rsid w:val="0089149F"/>
    <w:rsid w:val="008935AA"/>
    <w:rsid w:val="00896962"/>
    <w:rsid w:val="00896BB4"/>
    <w:rsid w:val="008B1FEE"/>
    <w:rsid w:val="008F4702"/>
    <w:rsid w:val="00903C32"/>
    <w:rsid w:val="009111D5"/>
    <w:rsid w:val="0091275B"/>
    <w:rsid w:val="00912C2B"/>
    <w:rsid w:val="00916B16"/>
    <w:rsid w:val="009173B9"/>
    <w:rsid w:val="00927E77"/>
    <w:rsid w:val="0093335D"/>
    <w:rsid w:val="00933B80"/>
    <w:rsid w:val="0093613E"/>
    <w:rsid w:val="00937214"/>
    <w:rsid w:val="00943026"/>
    <w:rsid w:val="00966B81"/>
    <w:rsid w:val="009717D9"/>
    <w:rsid w:val="009A0E5D"/>
    <w:rsid w:val="009B26D9"/>
    <w:rsid w:val="009C7720"/>
    <w:rsid w:val="009D1EBE"/>
    <w:rsid w:val="00A02482"/>
    <w:rsid w:val="00A04A75"/>
    <w:rsid w:val="00A23AFA"/>
    <w:rsid w:val="00A31B3E"/>
    <w:rsid w:val="00A329F2"/>
    <w:rsid w:val="00A402DF"/>
    <w:rsid w:val="00A46A15"/>
    <w:rsid w:val="00A532F3"/>
    <w:rsid w:val="00A61747"/>
    <w:rsid w:val="00A6412F"/>
    <w:rsid w:val="00A842D6"/>
    <w:rsid w:val="00A8489E"/>
    <w:rsid w:val="00A92B75"/>
    <w:rsid w:val="00A96AF4"/>
    <w:rsid w:val="00AB02A7"/>
    <w:rsid w:val="00AC29F3"/>
    <w:rsid w:val="00AC33D6"/>
    <w:rsid w:val="00AE6B8D"/>
    <w:rsid w:val="00AE7733"/>
    <w:rsid w:val="00B145BF"/>
    <w:rsid w:val="00B1713F"/>
    <w:rsid w:val="00B21653"/>
    <w:rsid w:val="00B231E5"/>
    <w:rsid w:val="00B613A4"/>
    <w:rsid w:val="00B778FC"/>
    <w:rsid w:val="00B8653F"/>
    <w:rsid w:val="00BB2903"/>
    <w:rsid w:val="00BC07A8"/>
    <w:rsid w:val="00BC6749"/>
    <w:rsid w:val="00BD2483"/>
    <w:rsid w:val="00C01871"/>
    <w:rsid w:val="00C02B87"/>
    <w:rsid w:val="00C0395A"/>
    <w:rsid w:val="00C11CEE"/>
    <w:rsid w:val="00C15C25"/>
    <w:rsid w:val="00C275BE"/>
    <w:rsid w:val="00C30B56"/>
    <w:rsid w:val="00C30D36"/>
    <w:rsid w:val="00C4086D"/>
    <w:rsid w:val="00C47407"/>
    <w:rsid w:val="00C6215D"/>
    <w:rsid w:val="00C77639"/>
    <w:rsid w:val="00C90DE7"/>
    <w:rsid w:val="00C96BEC"/>
    <w:rsid w:val="00C9701D"/>
    <w:rsid w:val="00CA1896"/>
    <w:rsid w:val="00CB2510"/>
    <w:rsid w:val="00CB5B28"/>
    <w:rsid w:val="00CC1ADE"/>
    <w:rsid w:val="00CC52DA"/>
    <w:rsid w:val="00CC56A2"/>
    <w:rsid w:val="00CC58E6"/>
    <w:rsid w:val="00CC7061"/>
    <w:rsid w:val="00CD7C86"/>
    <w:rsid w:val="00CE06E1"/>
    <w:rsid w:val="00CE5817"/>
    <w:rsid w:val="00CF5371"/>
    <w:rsid w:val="00D0323A"/>
    <w:rsid w:val="00D0559F"/>
    <w:rsid w:val="00D060FC"/>
    <w:rsid w:val="00D077E9"/>
    <w:rsid w:val="00D267D1"/>
    <w:rsid w:val="00D275D0"/>
    <w:rsid w:val="00D42CB7"/>
    <w:rsid w:val="00D44EEF"/>
    <w:rsid w:val="00D5413D"/>
    <w:rsid w:val="00D570A9"/>
    <w:rsid w:val="00D6524D"/>
    <w:rsid w:val="00D67493"/>
    <w:rsid w:val="00D70B71"/>
    <w:rsid w:val="00D70D02"/>
    <w:rsid w:val="00D71343"/>
    <w:rsid w:val="00D76FBD"/>
    <w:rsid w:val="00D770C7"/>
    <w:rsid w:val="00D86945"/>
    <w:rsid w:val="00D90290"/>
    <w:rsid w:val="00D96413"/>
    <w:rsid w:val="00DC3615"/>
    <w:rsid w:val="00DD152F"/>
    <w:rsid w:val="00DE213F"/>
    <w:rsid w:val="00DE59A1"/>
    <w:rsid w:val="00DF027C"/>
    <w:rsid w:val="00DF446F"/>
    <w:rsid w:val="00E00A32"/>
    <w:rsid w:val="00E02610"/>
    <w:rsid w:val="00E16849"/>
    <w:rsid w:val="00E22ACD"/>
    <w:rsid w:val="00E25655"/>
    <w:rsid w:val="00E27D3A"/>
    <w:rsid w:val="00E317A6"/>
    <w:rsid w:val="00E317FC"/>
    <w:rsid w:val="00E46B19"/>
    <w:rsid w:val="00E53528"/>
    <w:rsid w:val="00E55C15"/>
    <w:rsid w:val="00E620B0"/>
    <w:rsid w:val="00E71AA7"/>
    <w:rsid w:val="00E81B40"/>
    <w:rsid w:val="00E82E12"/>
    <w:rsid w:val="00E847BA"/>
    <w:rsid w:val="00E861A4"/>
    <w:rsid w:val="00E87D5C"/>
    <w:rsid w:val="00E96B6A"/>
    <w:rsid w:val="00EC42D7"/>
    <w:rsid w:val="00EC6061"/>
    <w:rsid w:val="00ED0E31"/>
    <w:rsid w:val="00ED409E"/>
    <w:rsid w:val="00ED473E"/>
    <w:rsid w:val="00ED76EA"/>
    <w:rsid w:val="00EF4A70"/>
    <w:rsid w:val="00EF555B"/>
    <w:rsid w:val="00F00589"/>
    <w:rsid w:val="00F027BB"/>
    <w:rsid w:val="00F0355B"/>
    <w:rsid w:val="00F112B8"/>
    <w:rsid w:val="00F11DCF"/>
    <w:rsid w:val="00F12825"/>
    <w:rsid w:val="00F162EA"/>
    <w:rsid w:val="00F202E1"/>
    <w:rsid w:val="00F33CCD"/>
    <w:rsid w:val="00F42871"/>
    <w:rsid w:val="00F52D27"/>
    <w:rsid w:val="00F800F8"/>
    <w:rsid w:val="00F80CB1"/>
    <w:rsid w:val="00F83527"/>
    <w:rsid w:val="00F97E51"/>
    <w:rsid w:val="00FB26E1"/>
    <w:rsid w:val="00FB34BF"/>
    <w:rsid w:val="00FC0847"/>
    <w:rsid w:val="00FC417F"/>
    <w:rsid w:val="00FC70FD"/>
    <w:rsid w:val="00FD583F"/>
    <w:rsid w:val="00FD5D7A"/>
    <w:rsid w:val="00FD7488"/>
    <w:rsid w:val="00FE25E7"/>
    <w:rsid w:val="00FE3C3A"/>
    <w:rsid w:val="00FE439A"/>
    <w:rsid w:val="00FF16B4"/>
    <w:rsid w:val="0F830600"/>
    <w:rsid w:val="3C11FDB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FF39D"/>
  <w15:docId w15:val="{D6588DE6-A5F5-41EC-819B-F7DDA980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A46A15"/>
    <w:rPr>
      <w:color w:val="3592C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6A15"/>
    <w:rPr>
      <w:color w:val="605E5C"/>
      <w:shd w:val="clear" w:color="auto" w:fill="E1DFDD"/>
    </w:rPr>
  </w:style>
  <w:style w:type="character" w:customStyle="1" w:styleId="WW8Num8ztrue">
    <w:name w:val="WW8Num8ztrue"/>
    <w:rsid w:val="007D6B3C"/>
  </w:style>
  <w:style w:type="paragraph" w:styleId="Paragraphedeliste">
    <w:name w:val="List Paragraph"/>
    <w:basedOn w:val="Normal"/>
    <w:uiPriority w:val="34"/>
    <w:unhideWhenUsed/>
    <w:qFormat/>
    <w:rsid w:val="0093721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4DC4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4DC4"/>
    <w:rPr>
      <w:rFonts w:eastAsiaTheme="minorEastAsia"/>
      <w:b/>
      <w:color w:val="082A75" w:themeColor="text2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4DC4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D4A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4A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4A31"/>
    <w:rPr>
      <w:rFonts w:eastAsiaTheme="minorEastAsia"/>
      <w:b/>
      <w:color w:val="082A75" w:themeColor="text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4A31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4A31"/>
    <w:rPr>
      <w:rFonts w:eastAsiaTheme="minorEastAsia"/>
      <w:b/>
      <w:bCs/>
      <w:color w:val="082A75" w:themeColor="text2"/>
      <w:sz w:val="20"/>
      <w:szCs w:val="20"/>
    </w:rPr>
  </w:style>
  <w:style w:type="table" w:styleId="TableauGrille5Fonc-Accentuation5">
    <w:name w:val="Grid Table 5 Dark Accent 5"/>
    <w:basedOn w:val="TableauNormal"/>
    <w:uiPriority w:val="50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TableauGrille1Clair-Accentuation6">
    <w:name w:val="Grid Table 1 Light Accent 6"/>
    <w:basedOn w:val="TableauNormal"/>
    <w:uiPriority w:val="46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6">
    <w:name w:val="List Table 3 Accent 6"/>
    <w:basedOn w:val="TableauNormal"/>
    <w:uiPriority w:val="48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D267D1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BC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7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ssionsterritoriales@caf21.caf.f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bin"/><Relationship Id="rId5" Type="http://schemas.openxmlformats.org/officeDocument/2006/relationships/numbering" Target="numbering.xml"/><Relationship Id="rId15" Type="http://schemas.openxmlformats.org/officeDocument/2006/relationships/hyperlink" Target="mailto:missionsterritoriales@caf21.caf.fr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transfer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gen211\AppData\Local\Microsoft\Office\16.0\DTS\fr-FR%7b6D692DC4-9126-4BC5-BE49-CEF03EA9AD64%7d\%7b77641482-AF7D-4199-8EAD-7337B64B0213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6C7713003849BA8774677A306655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9D92E2-08FF-496D-A3AD-BE103B1BDD5F}"/>
      </w:docPartPr>
      <w:docPartBody>
        <w:p w:rsidR="00C71E50" w:rsidRDefault="00402F4E">
          <w:pPr>
            <w:pStyle w:val="956C7713003849BA8774677A30665570"/>
          </w:pPr>
          <w:r w:rsidRPr="00DF027C">
            <w:rPr>
              <w:lang w:bidi="fr-FR"/>
            </w:rPr>
            <w:t>Texte du sous-titre ici</w:t>
          </w:r>
        </w:p>
      </w:docPartBody>
    </w:docPart>
    <w:docPart>
      <w:docPartPr>
        <w:name w:val="23036B11E93A4529BFDEAFE62930E4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66036-ACCA-41EA-B2E2-51D05B733016}"/>
      </w:docPartPr>
      <w:docPartBody>
        <w:p w:rsidR="00C71E50" w:rsidRDefault="009111D5" w:rsidP="009111D5">
          <w:pPr>
            <w:pStyle w:val="23036B11E93A4529BFDEAFE62930E478"/>
          </w:pPr>
          <w:r>
            <w:rPr>
              <w:lang w:bidi="fr-FR"/>
            </w:rPr>
            <w:t>NOM DE LA SOCIÉTÉ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4D3862-C916-4A7A-8D94-677C05D519D2}"/>
      </w:docPartPr>
      <w:docPartBody>
        <w:p w:rsidR="000B70AE" w:rsidRDefault="00CB2510">
          <w:r w:rsidRPr="0032151B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7B05BD-F5F1-404A-B641-7545853AD9D3}"/>
      </w:docPartPr>
      <w:docPartBody>
        <w:p w:rsidR="000951AD" w:rsidRDefault="000650E5">
          <w:r w:rsidRPr="007A47CC">
            <w:rPr>
              <w:rStyle w:val="Textedelespacerserv"/>
            </w:rPr>
            <w:t>Choisissez un élément.</w:t>
          </w:r>
        </w:p>
      </w:docPartBody>
    </w:docPart>
    <w:docPart>
      <w:docPartPr>
        <w:name w:val="4E74E8206F7A467B9E8A71BD52D20D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07AA66-0973-4781-96A2-BC8B85B605CD}"/>
      </w:docPartPr>
      <w:docPartBody>
        <w:p w:rsidR="000951AD" w:rsidRDefault="000951AD" w:rsidP="000951AD">
          <w:pPr>
            <w:pStyle w:val="4E74E8206F7A467B9E8A71BD52D20D425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B4CDD10039F44180B19ACC89D1D9DD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101D4C-45DE-4F8B-9FAC-46484131F2BE}"/>
      </w:docPartPr>
      <w:docPartBody>
        <w:p w:rsidR="000951AD" w:rsidRDefault="000951AD" w:rsidP="000951AD">
          <w:pPr>
            <w:pStyle w:val="B4CDD10039F44180B19ACC89D1D9DD295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6860A70476C348DF9E01108347B95C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9B43F0-CC25-42E9-BF27-7EA46B42E492}"/>
      </w:docPartPr>
      <w:docPartBody>
        <w:p w:rsidR="000951AD" w:rsidRDefault="000951AD" w:rsidP="000951AD">
          <w:pPr>
            <w:pStyle w:val="6860A70476C348DF9E01108347B95CE45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D537ECA1AAC546CD872C2FFF31962F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89218-EDCD-4588-A1C8-2889BCE74053}"/>
      </w:docPartPr>
      <w:docPartBody>
        <w:p w:rsidR="000951AD" w:rsidRDefault="000951AD" w:rsidP="000951AD">
          <w:pPr>
            <w:pStyle w:val="D537ECA1AAC546CD872C2FFF31962FD15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8BF39E1698864058B16161BB3276D2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855356-8167-455E-80A0-134DA563DDC1}"/>
      </w:docPartPr>
      <w:docPartBody>
        <w:p w:rsidR="000951AD" w:rsidRDefault="000951AD" w:rsidP="000951AD">
          <w:pPr>
            <w:pStyle w:val="8BF39E1698864058B16161BB3276D20F5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489F8C0AF7894786838434E7C3C27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419EC0-AFFD-4C49-B6FB-81EE98DE6305}"/>
      </w:docPartPr>
      <w:docPartBody>
        <w:p w:rsidR="000951AD" w:rsidRDefault="000951AD" w:rsidP="000951AD">
          <w:pPr>
            <w:pStyle w:val="489F8C0AF7894786838434E7C3C27CBB5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7F78C545D64740388BE949C5064F32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9BFF8D-D00A-4316-9EF4-F506E24D4387}"/>
      </w:docPartPr>
      <w:docPartBody>
        <w:p w:rsidR="000951AD" w:rsidRDefault="000951AD" w:rsidP="000951AD">
          <w:pPr>
            <w:pStyle w:val="7F78C545D64740388BE949C5064F326C4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A98210AAECD64125BC3FAB61A6C891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F49DAA-9DF8-4469-BD22-D3A53FC41140}"/>
      </w:docPartPr>
      <w:docPartBody>
        <w:p w:rsidR="000951AD" w:rsidRDefault="000951AD" w:rsidP="000951AD">
          <w:pPr>
            <w:pStyle w:val="A98210AAECD64125BC3FAB61A6C891734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ACA371CBE76E446BBFB2B1FE845B68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11D4E-3477-4DB7-B179-1BDE7E4C358B}"/>
      </w:docPartPr>
      <w:docPartBody>
        <w:p w:rsidR="000951AD" w:rsidRDefault="000951AD" w:rsidP="000951AD">
          <w:pPr>
            <w:pStyle w:val="ACA371CBE76E446BBFB2B1FE845B686E4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983CAAAD7E2C47F5908B6AC731AA41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12BECD-EFF3-4FC8-8492-7803C7170AF9}"/>
      </w:docPartPr>
      <w:docPartBody>
        <w:p w:rsidR="000951AD" w:rsidRDefault="000951AD" w:rsidP="000951AD">
          <w:pPr>
            <w:pStyle w:val="983CAAAD7E2C47F5908B6AC731AA41A63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4AD89F970C6147CBAE03BA0499ADB0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A15BA6-A63F-47B3-B9DA-384BA266EB4D}"/>
      </w:docPartPr>
      <w:docPartBody>
        <w:p w:rsidR="000951AD" w:rsidRDefault="000951AD" w:rsidP="000951AD">
          <w:pPr>
            <w:pStyle w:val="4AD89F970C6147CBAE03BA0499ADB0673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4B93E766C6D04F5BA07A6C46ECAB8E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FB999-F874-4688-BDCB-FFA4B54B853B}"/>
      </w:docPartPr>
      <w:docPartBody>
        <w:p w:rsidR="000951AD" w:rsidRDefault="000951AD" w:rsidP="000951AD">
          <w:pPr>
            <w:pStyle w:val="4B93E766C6D04F5BA07A6C46ECAB8E393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54B903614B144924B98C8DCF11A7A5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65EDB-7A0A-4565-9392-EBB4FD859267}"/>
      </w:docPartPr>
      <w:docPartBody>
        <w:p w:rsidR="000951AD" w:rsidRDefault="000951AD" w:rsidP="000951AD">
          <w:pPr>
            <w:pStyle w:val="54B903614B144924B98C8DCF11A7A57D3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82752FCEFEB4406EBDB42A2736E0EA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9BFFE5-9E4F-4044-906C-97DAB376F713}"/>
      </w:docPartPr>
      <w:docPartBody>
        <w:p w:rsidR="000951AD" w:rsidRDefault="000951AD" w:rsidP="000951AD">
          <w:pPr>
            <w:pStyle w:val="82752FCEFEB4406EBDB42A2736E0EA7A3"/>
          </w:pPr>
          <w:r w:rsidRPr="00C47407">
            <w:rPr>
              <w:rStyle w:val="Textedelespacerserv"/>
            </w:rPr>
            <w:t>Zone à compléter.</w:t>
          </w:r>
        </w:p>
      </w:docPartBody>
    </w:docPart>
    <w:docPart>
      <w:docPartPr>
        <w:name w:val="F488E0B71EA049579E3F73840CE41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177F95-7F69-406D-A37F-76E73CF29E26}"/>
      </w:docPartPr>
      <w:docPartBody>
        <w:p w:rsidR="000951AD" w:rsidRDefault="000951AD" w:rsidP="000951AD">
          <w:pPr>
            <w:pStyle w:val="F488E0B71EA049579E3F73840CE41F033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B1DA97F7F2704635BEC7D947AEFD74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00FB8C-73AF-4EBF-85EB-B9790003DF20}"/>
      </w:docPartPr>
      <w:docPartBody>
        <w:p w:rsidR="000951AD" w:rsidRDefault="000951AD" w:rsidP="000951AD">
          <w:pPr>
            <w:pStyle w:val="B1DA97F7F2704635BEC7D947AEFD74D73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00EE29175A2B46ABA55C2CC80453A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C1B0B-AA0F-4DE6-BC6E-183EB0D3B703}"/>
      </w:docPartPr>
      <w:docPartBody>
        <w:p w:rsidR="000951AD" w:rsidRDefault="000951AD" w:rsidP="000951AD">
          <w:pPr>
            <w:pStyle w:val="00EE29175A2B46ABA55C2CC80453AD623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4A3992F727F84312BA47AB8994D718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D9B3A4-08D3-47E3-8D50-49706DA71D5F}"/>
      </w:docPartPr>
      <w:docPartBody>
        <w:p w:rsidR="000951AD" w:rsidRDefault="000951AD" w:rsidP="000951AD">
          <w:pPr>
            <w:pStyle w:val="4A3992F727F84312BA47AB8994D7183F3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0E7BE97E6EBF4B8BB64335000CE406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F3C3ED-8AC9-4566-9E44-635F5DF478EE}"/>
      </w:docPartPr>
      <w:docPartBody>
        <w:p w:rsidR="000951AD" w:rsidRDefault="000951AD" w:rsidP="000951AD">
          <w:pPr>
            <w:pStyle w:val="0E7BE97E6EBF4B8BB64335000CE4065F3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96F63437F97F495692DAC96C96F4B7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B61B93-9338-45DB-BA7F-842B3A14DC69}"/>
      </w:docPartPr>
      <w:docPartBody>
        <w:p w:rsidR="000951AD" w:rsidRDefault="000951AD" w:rsidP="000951AD">
          <w:pPr>
            <w:pStyle w:val="96F63437F97F495692DAC96C96F4B7103"/>
          </w:pPr>
          <w:r w:rsidRPr="00862601">
            <w:rPr>
              <w:rFonts w:ascii="CG Omega" w:hAnsi="CG Omega" w:cs="CG Omega"/>
              <w:color w:val="808080" w:themeColor="background1" w:themeShade="80"/>
              <w:sz w:val="22"/>
            </w:rPr>
            <w:t>à compléter</w:t>
          </w:r>
        </w:p>
      </w:docPartBody>
    </w:docPart>
    <w:docPart>
      <w:docPartPr>
        <w:name w:val="129A88A4C7524E89BA6ECE18D0081A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1524B4-FA70-46EB-9DA6-BC6A6C56AF80}"/>
      </w:docPartPr>
      <w:docPartBody>
        <w:p w:rsidR="000951AD" w:rsidRDefault="000951AD" w:rsidP="000951AD">
          <w:pPr>
            <w:pStyle w:val="129A88A4C7524E89BA6ECE18D0081A993"/>
          </w:pPr>
          <w:r w:rsidRPr="00C47407">
            <w:rPr>
              <w:rStyle w:val="Textedelespacerserv"/>
              <w:shd w:val="clear" w:color="auto" w:fill="DBDBDB" w:themeFill="accent3" w:themeFillTint="66"/>
            </w:rPr>
            <w:t>...</w:t>
          </w:r>
        </w:p>
      </w:docPartBody>
    </w:docPart>
    <w:docPart>
      <w:docPartPr>
        <w:name w:val="9798A3DAB2794BDD8F75D8C33F665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323678-5E29-46BA-B6BF-A535EDF9BEA8}"/>
      </w:docPartPr>
      <w:docPartBody>
        <w:p w:rsidR="000951AD" w:rsidRDefault="000951AD" w:rsidP="000951AD">
          <w:pPr>
            <w:pStyle w:val="9798A3DAB2794BDD8F75D8C33F6653261"/>
          </w:pPr>
          <w:r w:rsidRPr="00C47407">
            <w:rPr>
              <w:rStyle w:val="Textedelespacerserv"/>
            </w:rPr>
            <w:t>...</w:t>
          </w:r>
        </w:p>
      </w:docPartBody>
    </w:docPart>
    <w:docPart>
      <w:docPartPr>
        <w:name w:val="D2D662DD7E904A81A7E8306B876958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1B10E-E698-414B-A751-8A2014119BFC}"/>
      </w:docPartPr>
      <w:docPartBody>
        <w:p w:rsidR="000951AD" w:rsidRDefault="000951AD" w:rsidP="000951AD">
          <w:pPr>
            <w:pStyle w:val="D2D662DD7E904A81A7E8306B876958462"/>
          </w:pPr>
          <w:r w:rsidRPr="00C47407">
            <w:rPr>
              <w:rStyle w:val="Textedelespacerserv"/>
              <w:shd w:val="clear" w:color="auto" w:fill="DBDBDB" w:themeFill="accent3" w:themeFillTint="66"/>
            </w:rPr>
            <w:t>../../..</w:t>
          </w:r>
        </w:p>
      </w:docPartBody>
    </w:docPart>
    <w:docPart>
      <w:docPartPr>
        <w:name w:val="407BB976723B47C4B0B66CCA6AD3FF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51281C-D16A-4E1E-944A-F2B68A79E9D9}"/>
      </w:docPartPr>
      <w:docPartBody>
        <w:p w:rsidR="000951AD" w:rsidRDefault="000650E5" w:rsidP="000650E5">
          <w:pPr>
            <w:pStyle w:val="407BB976723B47C4B0B66CCA6AD3FFF3"/>
          </w:pPr>
          <w:r w:rsidRPr="007A47CC">
            <w:rPr>
              <w:rStyle w:val="Textedelespacerserv"/>
            </w:rPr>
            <w:t>Choisissez un élément.</w:t>
          </w:r>
        </w:p>
      </w:docPartBody>
    </w:docPart>
    <w:docPart>
      <w:docPartPr>
        <w:name w:val="49012B07CB26445E9D4E3883E8A99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4B1378-5072-459E-90A8-5EA983B1F591}"/>
      </w:docPartPr>
      <w:docPartBody>
        <w:p w:rsidR="000951AD" w:rsidRDefault="000650E5" w:rsidP="000650E5">
          <w:pPr>
            <w:pStyle w:val="49012B07CB26445E9D4E3883E8A99399"/>
          </w:pPr>
          <w:r w:rsidRPr="007A47CC">
            <w:rPr>
              <w:rStyle w:val="Textedelespacerserv"/>
            </w:rPr>
            <w:t>Choisissez un élément.</w:t>
          </w:r>
        </w:p>
      </w:docPartBody>
    </w:docPart>
    <w:docPart>
      <w:docPartPr>
        <w:name w:val="EA4BF6AB6CCA4E639796CE7CE39D1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A1F809-363E-466E-83DB-86A8D6053693}"/>
      </w:docPartPr>
      <w:docPartBody>
        <w:p w:rsidR="00000000" w:rsidRDefault="00120BC7" w:rsidP="00120BC7">
          <w:pPr>
            <w:pStyle w:val="EA4BF6AB6CCA4E639796CE7CE39D1C80"/>
          </w:pPr>
          <w:r w:rsidRPr="00C47407">
            <w:rPr>
              <w:rStyle w:val="Textedelespacerserv"/>
            </w:rPr>
            <w:t>Zone à compléter.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1D5"/>
    <w:rsid w:val="000172AA"/>
    <w:rsid w:val="000650E5"/>
    <w:rsid w:val="000951AD"/>
    <w:rsid w:val="000B70AE"/>
    <w:rsid w:val="00120BC7"/>
    <w:rsid w:val="00346F61"/>
    <w:rsid w:val="00402F4E"/>
    <w:rsid w:val="009111D5"/>
    <w:rsid w:val="00A67A9C"/>
    <w:rsid w:val="00B93996"/>
    <w:rsid w:val="00C71E50"/>
    <w:rsid w:val="00CB2510"/>
    <w:rsid w:val="00DC67A5"/>
    <w:rsid w:val="00DF40D6"/>
    <w:rsid w:val="00E1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Sous-titreCar">
    <w:name w:val="Sous-titre Car"/>
    <w:basedOn w:val="Policepardfaut"/>
    <w:link w:val="Sous-titre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956C7713003849BA8774677A30665570">
    <w:name w:val="956C7713003849BA8774677A30665570"/>
  </w:style>
  <w:style w:type="paragraph" w:customStyle="1" w:styleId="23036B11E93A4529BFDEAFE62930E478">
    <w:name w:val="23036B11E93A4529BFDEAFE62930E478"/>
    <w:rsid w:val="009111D5"/>
  </w:style>
  <w:style w:type="character" w:styleId="Textedelespacerserv">
    <w:name w:val="Placeholder Text"/>
    <w:basedOn w:val="Policepardfaut"/>
    <w:uiPriority w:val="99"/>
    <w:unhideWhenUsed/>
    <w:rsid w:val="00120BC7"/>
    <w:rPr>
      <w:color w:val="808080"/>
    </w:rPr>
  </w:style>
  <w:style w:type="paragraph" w:customStyle="1" w:styleId="407BB976723B47C4B0B66CCA6AD3FFF3">
    <w:name w:val="407BB976723B47C4B0B66CCA6AD3FFF3"/>
    <w:rsid w:val="000650E5"/>
  </w:style>
  <w:style w:type="paragraph" w:customStyle="1" w:styleId="49012B07CB26445E9D4E3883E8A99399">
    <w:name w:val="49012B07CB26445E9D4E3883E8A99399"/>
    <w:rsid w:val="000650E5"/>
  </w:style>
  <w:style w:type="paragraph" w:customStyle="1" w:styleId="9798A3DAB2794BDD8F75D8C33F6653261">
    <w:name w:val="9798A3DAB2794BDD8F75D8C33F6653261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E74E8206F7A467B9E8A71BD52D20D425">
    <w:name w:val="4E74E8206F7A467B9E8A71BD52D20D425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4CDD10039F44180B19ACC89D1D9DD295">
    <w:name w:val="B4CDD10039F44180B19ACC89D1D9DD295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6860A70476C348DF9E01108347B95CE45">
    <w:name w:val="6860A70476C348DF9E01108347B95CE45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D537ECA1AAC546CD872C2FFF31962FD15">
    <w:name w:val="D537ECA1AAC546CD872C2FFF31962FD15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BF39E1698864058B16161BB3276D20F5">
    <w:name w:val="8BF39E1698864058B16161BB3276D20F5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89F8C0AF7894786838434E7C3C27CBB5">
    <w:name w:val="489F8C0AF7894786838434E7C3C27CBB5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7F78C545D64740388BE949C5064F326C4">
    <w:name w:val="7F78C545D64740388BE949C5064F326C4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A98210AAECD64125BC3FAB61A6C891734">
    <w:name w:val="A98210AAECD64125BC3FAB61A6C891734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ACA371CBE76E446BBFB2B1FE845B686E4">
    <w:name w:val="ACA371CBE76E446BBFB2B1FE845B686E4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83CAAAD7E2C47F5908B6AC731AA41A63">
    <w:name w:val="983CAAAD7E2C47F5908B6AC731AA41A6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AD89F970C6147CBAE03BA0499ADB0673">
    <w:name w:val="4AD89F970C6147CBAE03BA0499ADB067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B93E766C6D04F5BA07A6C46ECAB8E393">
    <w:name w:val="4B93E766C6D04F5BA07A6C46ECAB8E39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54B903614B144924B98C8DCF11A7A57D3">
    <w:name w:val="54B903614B144924B98C8DCF11A7A57D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82752FCEFEB4406EBDB42A2736E0EA7A3">
    <w:name w:val="82752FCEFEB4406EBDB42A2736E0EA7A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F488E0B71EA049579E3F73840CE41F033">
    <w:name w:val="F488E0B71EA049579E3F73840CE41F03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B1DA97F7F2704635BEC7D947AEFD74D73">
    <w:name w:val="B1DA97F7F2704635BEC7D947AEFD74D7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0EE29175A2B46ABA55C2CC80453AD623">
    <w:name w:val="00EE29175A2B46ABA55C2CC80453AD62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4A3992F727F84312BA47AB8994D7183F3">
    <w:name w:val="4A3992F727F84312BA47AB8994D7183F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0E7BE97E6EBF4B8BB64335000CE4065F3">
    <w:name w:val="0E7BE97E6EBF4B8BB64335000CE4065F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96F63437F97F495692DAC96C96F4B7103">
    <w:name w:val="96F63437F97F495692DAC96C96F4B710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129A88A4C7524E89BA6ECE18D0081A993">
    <w:name w:val="129A88A4C7524E89BA6ECE18D0081A993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D2D662DD7E904A81A7E8306B876958462">
    <w:name w:val="D2D662DD7E904A81A7E8306B876958462"/>
    <w:rsid w:val="000951AD"/>
    <w:pPr>
      <w:spacing w:after="0" w:line="276" w:lineRule="auto"/>
    </w:pPr>
    <w:rPr>
      <w:b/>
      <w:color w:val="44546A" w:themeColor="text2"/>
      <w:sz w:val="28"/>
      <w:lang w:eastAsia="en-US"/>
    </w:rPr>
  </w:style>
  <w:style w:type="paragraph" w:customStyle="1" w:styleId="EA4BF6AB6CCA4E639796CE7CE39D1C80">
    <w:name w:val="EA4BF6AB6CCA4E639796CE7CE39D1C80"/>
    <w:rsid w:val="00120B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485FB9CF2E24ABAA223C92F5BA242" ma:contentTypeVersion="18" ma:contentTypeDescription="Crée un document." ma:contentTypeScope="" ma:versionID="06e14b67dfa8ee36a797eb6ab7c5888e">
  <xsd:schema xmlns:xsd="http://www.w3.org/2001/XMLSchema" xmlns:xs="http://www.w3.org/2001/XMLSchema" xmlns:p="http://schemas.microsoft.com/office/2006/metadata/properties" xmlns:ns2="06de8823-0ed1-453f-8f92-32cf8b1ac5dd" xmlns:ns3="412afb5a-2c56-4f68-9de3-534dcabf9fa5" targetNamespace="http://schemas.microsoft.com/office/2006/metadata/properties" ma:root="true" ma:fieldsID="aa3b6f6e518dcc20b213991856a7986f" ns2:_="" ns3:_="">
    <xsd:import namespace="06de8823-0ed1-453f-8f92-32cf8b1ac5dd"/>
    <xsd:import namespace="412afb5a-2c56-4f68-9de3-534dcabf9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ombredeproj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e8823-0ed1-453f-8f92-32cf8b1ac5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d3a89c3-dfa8-4892-b639-3079eaac7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mbredeprojet" ma:index="24" nillable="true" ma:displayName="Nombre de projet" ma:format="Dropdown" ma:internalName="Nombredeprojet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afb5a-2c56-4f68-9de3-534dcabf9f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a9b895-6c5e-4748-94fd-b8b647ed1086}" ma:internalName="TaxCatchAll" ma:showField="CatchAllData" ma:web="412afb5a-2c56-4f68-9de3-534dcabf9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12afb5a-2c56-4f68-9de3-534dcabf9fa5">
      <UserInfo>
        <DisplayName>Manuela BOSDURE 211</DisplayName>
        <AccountId>16</AccountId>
        <AccountType/>
      </UserInfo>
    </SharedWithUsers>
    <TaxCatchAll xmlns="412afb5a-2c56-4f68-9de3-534dcabf9fa5" xsi:nil="true"/>
    <lcf76f155ced4ddcb4097134ff3c332f xmlns="06de8823-0ed1-453f-8f92-32cf8b1ac5dd">
      <Terms xmlns="http://schemas.microsoft.com/office/infopath/2007/PartnerControls"/>
    </lcf76f155ced4ddcb4097134ff3c332f>
    <Nombredeprojet xmlns="06de8823-0ed1-453f-8f92-32cf8b1ac5d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F94EBB-C3D8-4BBF-B48E-91C2662378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5FFEB3-093A-4879-A430-969B4A3BB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de8823-0ed1-453f-8f92-32cf8b1ac5dd"/>
    <ds:schemaRef ds:uri="412afb5a-2c56-4f68-9de3-534dcabf9f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D66AB1-081B-4DFF-A1F0-DCA9D8D0FF38}">
  <ds:schemaRefs>
    <ds:schemaRef ds:uri="http://schemas.microsoft.com/office/2006/metadata/properties"/>
    <ds:schemaRef ds:uri="http://schemas.microsoft.com/office/infopath/2007/PartnerControls"/>
    <ds:schemaRef ds:uri="412afb5a-2c56-4f68-9de3-534dcabf9fa5"/>
    <ds:schemaRef ds:uri="06de8823-0ed1-453f-8f92-32cf8b1ac5dd"/>
  </ds:schemaRefs>
</ds:datastoreItem>
</file>

<file path=customXml/itemProps4.xml><?xml version="1.0" encoding="utf-8"?>
<ds:datastoreItem xmlns:ds="http://schemas.openxmlformats.org/officeDocument/2006/customXml" ds:itemID="{591EBE92-2533-432C-A481-5150BA16D7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{77641482-AF7D-4199-8EAD-7337B64B0213}tf16392850_win32</Template>
  <TotalTime>13</TotalTime>
  <Pages>9</Pages>
  <Words>1044</Words>
  <Characters>5743</Characters>
  <Application>Microsoft Office Word</Application>
  <DocSecurity>0</DocSecurity>
  <Lines>47</Lines>
  <Paragraphs>13</Paragraphs>
  <ScaleCrop>false</ScaleCrop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GENEVOY 211</dc:creator>
  <cp:keywords/>
  <cp:lastModifiedBy>Gaelle GENEVOY 211</cp:lastModifiedBy>
  <cp:revision>10</cp:revision>
  <cp:lastPrinted>2006-08-01T17:47:00Z</cp:lastPrinted>
  <dcterms:created xsi:type="dcterms:W3CDTF">2023-01-09T10:48:00Z</dcterms:created>
  <dcterms:modified xsi:type="dcterms:W3CDTF">2023-01-20T16:00:00Z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0x010100242485FB9CF2E24ABAA223C92F5BA242</vt:lpwstr>
  </property>
  <property fmtid="{D5CDD505-2E9C-101B-9397-08002B2CF9AE}" pid="4" name="MediaServiceImageTags">
    <vt:lpwstr/>
  </property>
</Properties>
</file>